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3F20" w14:textId="13B3D8D4" w:rsidR="008F5275" w:rsidRPr="0064727A" w:rsidRDefault="008775D0" w:rsidP="008F5275">
      <w:pPr>
        <w:pStyle w:val="lfej"/>
        <w:tabs>
          <w:tab w:val="clear" w:pos="4536"/>
        </w:tabs>
        <w:jc w:val="center"/>
        <w:rPr>
          <w:rFonts w:ascii="Copperplate Gothic Light" w:hAnsi="Copperplate Gothic Light"/>
          <w:sz w:val="30"/>
          <w:szCs w:val="30"/>
        </w:rPr>
      </w:pPr>
      <w:r w:rsidRPr="0064727A">
        <w:rPr>
          <w:rFonts w:ascii="Copperplate Gothic Light" w:hAnsi="Copperplate Gothic Light"/>
          <w:sz w:val="30"/>
          <w:szCs w:val="30"/>
        </w:rPr>
        <w:t>Vas</w:t>
      </w:r>
      <w:r w:rsidR="008F5275" w:rsidRPr="0064727A">
        <w:rPr>
          <w:rFonts w:ascii="Copperplate Gothic Light" w:hAnsi="Copperplate Gothic Light"/>
          <w:sz w:val="30"/>
          <w:szCs w:val="30"/>
        </w:rPr>
        <w:t xml:space="preserve"> Vármegyei</w:t>
      </w:r>
      <w:r w:rsidR="001D16DF" w:rsidRPr="0064727A">
        <w:rPr>
          <w:rFonts w:ascii="Copperplate Gothic Light" w:hAnsi="Copperplate Gothic Light"/>
          <w:sz w:val="30"/>
          <w:szCs w:val="30"/>
        </w:rPr>
        <w:t xml:space="preserve"> </w:t>
      </w:r>
      <w:r w:rsidRPr="0064727A">
        <w:rPr>
          <w:rFonts w:ascii="Copperplate Gothic Light" w:hAnsi="Copperplate Gothic Light"/>
          <w:sz w:val="30"/>
          <w:szCs w:val="30"/>
        </w:rPr>
        <w:t>Területi tervtanács</w:t>
      </w:r>
    </w:p>
    <w:p w14:paraId="71C57439" w14:textId="2661DF96" w:rsidR="000E08B3" w:rsidRPr="0064727A" w:rsidRDefault="001B7817" w:rsidP="00B5751B">
      <w:pPr>
        <w:tabs>
          <w:tab w:val="center" w:pos="4649"/>
          <w:tab w:val="left" w:pos="6276"/>
        </w:tabs>
        <w:spacing w:before="240" w:line="276" w:lineRule="auto"/>
        <w:jc w:val="center"/>
        <w:rPr>
          <w:rFonts w:ascii="Book Antiqua" w:hAnsi="Book Antiqua" w:cs="Arial"/>
          <w:b/>
          <w:sz w:val="32"/>
          <w:szCs w:val="32"/>
        </w:rPr>
      </w:pPr>
      <w:r w:rsidRPr="0064727A">
        <w:rPr>
          <w:rFonts w:ascii="Book Antiqua" w:hAnsi="Book Antiqua" w:cs="Arial"/>
          <w:b/>
          <w:sz w:val="32"/>
          <w:szCs w:val="32"/>
        </w:rPr>
        <w:t>ADATLAP</w:t>
      </w:r>
      <w:r w:rsidR="00887DF1" w:rsidRPr="0064727A">
        <w:rPr>
          <w:rFonts w:ascii="Book Antiqua" w:hAnsi="Book Antiqua" w:cs="Arial"/>
          <w:b/>
          <w:sz w:val="32"/>
          <w:szCs w:val="32"/>
        </w:rPr>
        <w:t xml:space="preserve"> </w:t>
      </w:r>
    </w:p>
    <w:p w14:paraId="3F08B641" w14:textId="77777777" w:rsidR="00BE308A" w:rsidRPr="0064727A" w:rsidRDefault="001B7817" w:rsidP="007C1097">
      <w:pPr>
        <w:spacing w:before="240" w:line="276" w:lineRule="auto"/>
        <w:jc w:val="both"/>
        <w:rPr>
          <w:rFonts w:ascii="Book Antiqua" w:hAnsi="Book Antiqua" w:cs="Arial"/>
          <w:b/>
          <w:sz w:val="23"/>
          <w:szCs w:val="23"/>
        </w:rPr>
      </w:pPr>
      <w:r w:rsidRPr="0064727A">
        <w:rPr>
          <w:rFonts w:ascii="Book Antiqua" w:hAnsi="Book Antiqua" w:cs="Arial"/>
          <w:b/>
          <w:sz w:val="23"/>
          <w:szCs w:val="23"/>
        </w:rPr>
        <w:t>Terv megnevezése és az építési beruházás helyszíne: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67"/>
        <w:gridCol w:w="4020"/>
        <w:gridCol w:w="3841"/>
      </w:tblGrid>
      <w:tr w:rsidR="0064727A" w:rsidRPr="0064727A" w14:paraId="2186CBEA" w14:textId="77777777" w:rsidTr="00C843C0">
        <w:trPr>
          <w:trHeight w:val="705"/>
        </w:trPr>
        <w:tc>
          <w:tcPr>
            <w:tcW w:w="1696" w:type="dxa"/>
            <w:vAlign w:val="center"/>
          </w:tcPr>
          <w:p w14:paraId="4C44A5B8" w14:textId="1D96140E" w:rsidR="001B7817" w:rsidRPr="0064727A" w:rsidRDefault="001B7817" w:rsidP="00191E99">
            <w:pPr>
              <w:spacing w:line="276" w:lineRule="auto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*A terv megnevezése</w:t>
            </w:r>
            <w:r w:rsidR="00F93582" w:rsidRPr="0064727A">
              <w:rPr>
                <w:rFonts w:ascii="Book Antiqua" w:hAnsi="Book Antiqua" w:cs="Arial"/>
                <w:sz w:val="23"/>
                <w:szCs w:val="23"/>
              </w:rPr>
              <w:t>:</w:t>
            </w:r>
          </w:p>
        </w:tc>
        <w:tc>
          <w:tcPr>
            <w:tcW w:w="7932" w:type="dxa"/>
            <w:gridSpan w:val="2"/>
            <w:vAlign w:val="center"/>
          </w:tcPr>
          <w:p w14:paraId="00964FFA" w14:textId="77777777" w:rsidR="001B7817" w:rsidRPr="0064727A" w:rsidRDefault="001B7817" w:rsidP="00191E99">
            <w:pPr>
              <w:spacing w:line="276" w:lineRule="auto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54E77B3A" w14:textId="77777777" w:rsidTr="00C843C0">
        <w:trPr>
          <w:trHeight w:val="454"/>
        </w:trPr>
        <w:tc>
          <w:tcPr>
            <w:tcW w:w="1696" w:type="dxa"/>
            <w:vAlign w:val="center"/>
          </w:tcPr>
          <w:p w14:paraId="4B499C49" w14:textId="77777777" w:rsidR="001B7817" w:rsidRPr="0064727A" w:rsidRDefault="001B7817" w:rsidP="00F93582">
            <w:pPr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*Az építési beruházás címe:</w:t>
            </w:r>
          </w:p>
        </w:tc>
        <w:tc>
          <w:tcPr>
            <w:tcW w:w="7932" w:type="dxa"/>
            <w:gridSpan w:val="2"/>
            <w:vAlign w:val="center"/>
          </w:tcPr>
          <w:p w14:paraId="61FD7E69" w14:textId="77777777" w:rsidR="001B7817" w:rsidRPr="0064727A" w:rsidRDefault="001B7817" w:rsidP="00191E99">
            <w:pPr>
              <w:spacing w:line="276" w:lineRule="auto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3E918C13" w14:textId="77777777" w:rsidTr="00C843C0">
        <w:trPr>
          <w:trHeight w:val="454"/>
        </w:trPr>
        <w:tc>
          <w:tcPr>
            <w:tcW w:w="1696" w:type="dxa"/>
            <w:vAlign w:val="center"/>
          </w:tcPr>
          <w:p w14:paraId="4F6F4E4A" w14:textId="77777777" w:rsidR="001B7817" w:rsidRPr="0064727A" w:rsidRDefault="001B7817" w:rsidP="00191E99">
            <w:pPr>
              <w:spacing w:line="276" w:lineRule="auto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*Hrsz</w:t>
            </w:r>
            <w:r w:rsidR="007C1097" w:rsidRPr="0064727A">
              <w:rPr>
                <w:rFonts w:ascii="Book Antiqua" w:hAnsi="Book Antiqua" w:cs="Arial"/>
                <w:sz w:val="23"/>
                <w:szCs w:val="23"/>
              </w:rPr>
              <w:t>.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:</w:t>
            </w:r>
          </w:p>
        </w:tc>
        <w:tc>
          <w:tcPr>
            <w:tcW w:w="7932" w:type="dxa"/>
            <w:gridSpan w:val="2"/>
            <w:vAlign w:val="center"/>
          </w:tcPr>
          <w:p w14:paraId="7C1B4E23" w14:textId="77777777" w:rsidR="001B7817" w:rsidRPr="0064727A" w:rsidRDefault="001B7817" w:rsidP="00191E99">
            <w:pPr>
              <w:spacing w:line="276" w:lineRule="auto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58227A37" w14:textId="77777777" w:rsidTr="00C843C0">
        <w:trPr>
          <w:trHeight w:val="375"/>
        </w:trPr>
        <w:tc>
          <w:tcPr>
            <w:tcW w:w="1696" w:type="dxa"/>
            <w:vMerge w:val="restart"/>
            <w:vAlign w:val="center"/>
          </w:tcPr>
          <w:p w14:paraId="70B79C60" w14:textId="77777777" w:rsidR="005C2547" w:rsidRPr="0064727A" w:rsidRDefault="005C2547" w:rsidP="005C2547">
            <w:pPr>
              <w:spacing w:line="276" w:lineRule="auto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*Eljárás típusa:</w:t>
            </w:r>
          </w:p>
        </w:tc>
        <w:tc>
          <w:tcPr>
            <w:tcW w:w="4020" w:type="dxa"/>
          </w:tcPr>
          <w:p w14:paraId="4EF70928" w14:textId="006EF15B" w:rsidR="005C2547" w:rsidRPr="0064727A" w:rsidRDefault="0064727A" w:rsidP="00F93582">
            <w:pPr>
              <w:ind w:left="176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99841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E26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E63E26" w:rsidRPr="0064727A">
              <w:rPr>
                <w:rFonts w:ascii="Book Antiqua" w:hAnsi="Book Antiqua" w:cs="Arial"/>
                <w:sz w:val="23"/>
                <w:szCs w:val="23"/>
              </w:rPr>
              <w:t>Területi építészeti terv-tanács</w:t>
            </w:r>
            <w:r w:rsidR="00432990" w:rsidRPr="0064727A">
              <w:rPr>
                <w:rFonts w:ascii="Book Antiqua" w:hAnsi="Book Antiqua" w:cs="Arial"/>
                <w:sz w:val="23"/>
                <w:szCs w:val="23"/>
              </w:rPr>
              <w:t>i</w:t>
            </w:r>
            <w:r w:rsidR="005C2547" w:rsidRPr="0064727A">
              <w:rPr>
                <w:rFonts w:ascii="Book Antiqua" w:hAnsi="Book Antiqua" w:cs="Arial"/>
                <w:sz w:val="23"/>
                <w:szCs w:val="23"/>
              </w:rPr>
              <w:t xml:space="preserve"> vélemény</w:t>
            </w:r>
          </w:p>
        </w:tc>
        <w:tc>
          <w:tcPr>
            <w:tcW w:w="3912" w:type="dxa"/>
          </w:tcPr>
          <w:p w14:paraId="76272E27" w14:textId="3B2DD573" w:rsidR="005C2547" w:rsidRPr="0064727A" w:rsidRDefault="0064727A" w:rsidP="00F93582">
            <w:pPr>
              <w:ind w:firstLine="57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34739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47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5C2547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E63E26" w:rsidRPr="0064727A">
              <w:rPr>
                <w:rFonts w:ascii="Book Antiqua" w:hAnsi="Book Antiqua" w:cs="Arial"/>
                <w:sz w:val="23"/>
                <w:szCs w:val="23"/>
              </w:rPr>
              <w:t>Területi építészeti terv-tanács</w:t>
            </w:r>
            <w:r w:rsidR="00432990" w:rsidRPr="0064727A">
              <w:rPr>
                <w:rFonts w:ascii="Book Antiqua" w:hAnsi="Book Antiqua" w:cs="Arial"/>
                <w:sz w:val="23"/>
                <w:szCs w:val="23"/>
              </w:rPr>
              <w:t>i</w:t>
            </w:r>
            <w:r w:rsidR="005C2547" w:rsidRPr="0064727A">
              <w:rPr>
                <w:rFonts w:ascii="Book Antiqua" w:hAnsi="Book Antiqua" w:cs="Arial"/>
                <w:sz w:val="23"/>
                <w:szCs w:val="23"/>
              </w:rPr>
              <w:t xml:space="preserve"> konzultáció</w:t>
            </w:r>
          </w:p>
        </w:tc>
      </w:tr>
      <w:tr w:rsidR="0064727A" w:rsidRPr="0064727A" w14:paraId="06D7B2C9" w14:textId="77777777" w:rsidTr="00C843C0">
        <w:tc>
          <w:tcPr>
            <w:tcW w:w="1696" w:type="dxa"/>
            <w:vMerge/>
          </w:tcPr>
          <w:p w14:paraId="1F88C9EA" w14:textId="77777777" w:rsidR="002A71C1" w:rsidRPr="0064727A" w:rsidRDefault="002A71C1" w:rsidP="00077E1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  <w:tc>
          <w:tcPr>
            <w:tcW w:w="4020" w:type="dxa"/>
          </w:tcPr>
          <w:p w14:paraId="5DB6CDE7" w14:textId="63A59022" w:rsidR="002A71C1" w:rsidRPr="0064727A" w:rsidRDefault="0064727A" w:rsidP="00F93582">
            <w:pPr>
              <w:ind w:left="176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355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1B6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276E45" w:rsidRPr="0064727A">
              <w:rPr>
                <w:rFonts w:ascii="Book Antiqua" w:hAnsi="Book Antiqua" w:cs="Arial"/>
                <w:sz w:val="23"/>
                <w:szCs w:val="23"/>
              </w:rPr>
              <w:t xml:space="preserve">Területi </w:t>
            </w:r>
            <w:r w:rsidR="00432990" w:rsidRPr="0064727A">
              <w:rPr>
                <w:rFonts w:ascii="Book Antiqua" w:hAnsi="Book Antiqua" w:cs="Arial"/>
                <w:sz w:val="23"/>
                <w:szCs w:val="23"/>
              </w:rPr>
              <w:t>településrendezési t</w:t>
            </w:r>
            <w:r w:rsidR="00276E45" w:rsidRPr="0064727A">
              <w:rPr>
                <w:rFonts w:ascii="Book Antiqua" w:hAnsi="Book Antiqua" w:cs="Arial"/>
                <w:sz w:val="23"/>
                <w:szCs w:val="23"/>
              </w:rPr>
              <w:t>ervtanács</w:t>
            </w:r>
            <w:r w:rsidR="00432990" w:rsidRPr="0064727A">
              <w:rPr>
                <w:rFonts w:ascii="Book Antiqua" w:hAnsi="Book Antiqua" w:cs="Arial"/>
                <w:sz w:val="23"/>
                <w:szCs w:val="23"/>
              </w:rPr>
              <w:t>i</w:t>
            </w:r>
            <w:r w:rsidR="00276E45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432990" w:rsidRPr="0064727A">
              <w:rPr>
                <w:rFonts w:ascii="Book Antiqua" w:hAnsi="Book Antiqua" w:cs="Arial"/>
                <w:sz w:val="23"/>
                <w:szCs w:val="23"/>
              </w:rPr>
              <w:t>vélemény</w:t>
            </w:r>
          </w:p>
        </w:tc>
        <w:tc>
          <w:tcPr>
            <w:tcW w:w="3912" w:type="dxa"/>
          </w:tcPr>
          <w:p w14:paraId="49060417" w14:textId="67B61C9E" w:rsidR="002A71C1" w:rsidRPr="0064727A" w:rsidRDefault="0064727A" w:rsidP="00F93582">
            <w:pPr>
              <w:ind w:left="37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59556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4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E5C2D" w:rsidRPr="0064727A">
              <w:rPr>
                <w:rFonts w:ascii="Book Antiqua" w:hAnsi="Book Antiqua" w:cs="Arial"/>
                <w:sz w:val="23"/>
                <w:szCs w:val="23"/>
              </w:rPr>
              <w:t>H</w:t>
            </w:r>
            <w:r w:rsidR="00432990" w:rsidRPr="0064727A">
              <w:rPr>
                <w:rFonts w:ascii="Book Antiqua" w:hAnsi="Book Antiqua" w:cs="Arial"/>
                <w:sz w:val="23"/>
                <w:szCs w:val="23"/>
              </w:rPr>
              <w:t>elyi építészeti tervtanács véleménye elleni kifogás</w:t>
            </w:r>
            <w:r w:rsidR="00432990" w:rsidRPr="0064727A">
              <w:rPr>
                <w:rStyle w:val="Lbjegyzet-hivatkozs"/>
                <w:rFonts w:ascii="Book Antiqua" w:hAnsi="Book Antiqua" w:cs="Arial"/>
                <w:sz w:val="23"/>
                <w:szCs w:val="23"/>
              </w:rPr>
              <w:t xml:space="preserve"> </w:t>
            </w:r>
          </w:p>
        </w:tc>
      </w:tr>
      <w:tr w:rsidR="0064727A" w:rsidRPr="0064727A" w14:paraId="697E2559" w14:textId="77777777" w:rsidTr="00C843C0">
        <w:tc>
          <w:tcPr>
            <w:tcW w:w="1696" w:type="dxa"/>
            <w:vMerge/>
          </w:tcPr>
          <w:p w14:paraId="2F4B7AAB" w14:textId="77777777" w:rsidR="005C2547" w:rsidRPr="0064727A" w:rsidRDefault="005C2547" w:rsidP="00077E1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  <w:tc>
          <w:tcPr>
            <w:tcW w:w="4020" w:type="dxa"/>
          </w:tcPr>
          <w:p w14:paraId="7DADB747" w14:textId="313189DD" w:rsidR="005C2547" w:rsidRPr="0064727A" w:rsidRDefault="0064727A" w:rsidP="00F93582">
            <w:pPr>
              <w:ind w:left="176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27194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190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263CCA" w:rsidRPr="0064727A">
              <w:rPr>
                <w:rFonts w:ascii="Book Antiqua" w:hAnsi="Book Antiqua" w:cs="Arial"/>
                <w:sz w:val="23"/>
                <w:szCs w:val="23"/>
              </w:rPr>
              <w:t>egyedi eltérés</w:t>
            </w:r>
          </w:p>
        </w:tc>
        <w:tc>
          <w:tcPr>
            <w:tcW w:w="3912" w:type="dxa"/>
          </w:tcPr>
          <w:p w14:paraId="0C5D11BD" w14:textId="02309C76" w:rsidR="0013577C" w:rsidRPr="0064727A" w:rsidRDefault="0064727A" w:rsidP="004E3495">
            <w:pPr>
              <w:ind w:left="37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2030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885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235CF" w:rsidRPr="0064727A">
              <w:rPr>
                <w:rFonts w:ascii="Book Antiqua" w:hAnsi="Book Antiqua" w:cs="Arial"/>
                <w:sz w:val="23"/>
                <w:szCs w:val="23"/>
              </w:rPr>
              <w:t>Helyi építészeti tervtanács-</w:t>
            </w:r>
            <w:proofErr w:type="spellStart"/>
            <w:r w:rsidR="00E235CF" w:rsidRPr="0064727A">
              <w:rPr>
                <w:rFonts w:ascii="Book Antiqua" w:hAnsi="Book Antiqua" w:cs="Arial"/>
                <w:sz w:val="23"/>
                <w:szCs w:val="23"/>
              </w:rPr>
              <w:t>tól</w:t>
            </w:r>
            <w:proofErr w:type="spellEnd"/>
            <w:r w:rsidR="00E235CF" w:rsidRPr="0064727A">
              <w:rPr>
                <w:rFonts w:ascii="Book Antiqua" w:hAnsi="Book Antiqua" w:cs="Arial"/>
                <w:sz w:val="23"/>
                <w:szCs w:val="23"/>
              </w:rPr>
              <w:t xml:space="preserve"> átvett feladat</w:t>
            </w:r>
          </w:p>
        </w:tc>
      </w:tr>
      <w:tr w:rsidR="0064727A" w:rsidRPr="0064727A" w14:paraId="3D2AE570" w14:textId="77777777" w:rsidTr="00C843C0">
        <w:tc>
          <w:tcPr>
            <w:tcW w:w="1696" w:type="dxa"/>
          </w:tcPr>
          <w:p w14:paraId="3DB7671F" w14:textId="5E4C04C7" w:rsidR="001B7817" w:rsidRPr="0064727A" w:rsidRDefault="001B7817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 xml:space="preserve">*Véleményezés </w:t>
            </w:r>
            <w:r w:rsidR="003D4FAE" w:rsidRPr="0064727A">
              <w:rPr>
                <w:rFonts w:ascii="Book Antiqua" w:hAnsi="Book Antiqua" w:cs="Arial"/>
                <w:sz w:val="23"/>
                <w:szCs w:val="23"/>
              </w:rPr>
              <w:t>indoka</w:t>
            </w:r>
            <w:r w:rsidR="008529FC" w:rsidRPr="0064727A">
              <w:rPr>
                <w:rFonts w:ascii="Book Antiqua" w:hAnsi="Book Antiqua" w:cs="Arial"/>
                <w:sz w:val="23"/>
                <w:szCs w:val="23"/>
              </w:rPr>
              <w:t xml:space="preserve"> építészeti tervtanácsi véleményezés esetén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:</w:t>
            </w:r>
          </w:p>
          <w:p w14:paraId="3FFBF39E" w14:textId="77777777" w:rsidR="008003D3" w:rsidRPr="0064727A" w:rsidRDefault="008003D3" w:rsidP="00F93582">
            <w:pPr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(több lehetőség is megjelölhető)</w:t>
            </w:r>
          </w:p>
        </w:tc>
        <w:tc>
          <w:tcPr>
            <w:tcW w:w="7932" w:type="dxa"/>
            <w:gridSpan w:val="2"/>
          </w:tcPr>
          <w:p w14:paraId="3FBDC8B1" w14:textId="5CFA3F1A" w:rsidR="003D4FAE" w:rsidRPr="0064727A" w:rsidRDefault="0064727A" w:rsidP="00E235CF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94310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168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D554E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DB5168" w:rsidRPr="0064727A">
              <w:rPr>
                <w:rFonts w:ascii="Book Antiqua" w:hAnsi="Book Antiqua" w:cs="Arial"/>
                <w:b/>
                <w:sz w:val="23"/>
                <w:szCs w:val="23"/>
              </w:rPr>
              <w:t xml:space="preserve">nemzeti emlék </w:t>
            </w:r>
            <w:r w:rsidR="009B4834" w:rsidRPr="0064727A">
              <w:rPr>
                <w:rFonts w:ascii="Book Antiqua" w:hAnsi="Book Antiqua" w:cs="Arial"/>
                <w:b/>
                <w:sz w:val="23"/>
                <w:szCs w:val="23"/>
              </w:rPr>
              <w:t>kategóriájába</w:t>
            </w:r>
            <w:r w:rsidR="00DB5168" w:rsidRPr="0064727A">
              <w:rPr>
                <w:rFonts w:ascii="Book Antiqua" w:hAnsi="Book Antiqua" w:cs="Arial"/>
                <w:b/>
                <w:sz w:val="23"/>
                <w:szCs w:val="23"/>
              </w:rPr>
              <w:t xml:space="preserve"> tartozó</w:t>
            </w:r>
            <w:r w:rsidR="009E5C2D" w:rsidRPr="0064727A">
              <w:rPr>
                <w:rFonts w:ascii="Book Antiqua" w:hAnsi="Book Antiqua" w:cs="Arial"/>
                <w:b/>
                <w:sz w:val="23"/>
                <w:szCs w:val="23"/>
              </w:rPr>
              <w:t xml:space="preserve"> műemlékkel</w:t>
            </w:r>
            <w:r w:rsidR="00DB5168" w:rsidRPr="0064727A">
              <w:rPr>
                <w:rFonts w:ascii="Book Antiqua" w:hAnsi="Book Antiqua" w:cs="Arial"/>
                <w:b/>
                <w:sz w:val="23"/>
                <w:szCs w:val="23"/>
              </w:rPr>
              <w:t xml:space="preserve"> vagy annak telkével</w:t>
            </w:r>
            <w:r w:rsidR="00DB5168" w:rsidRPr="0064727A">
              <w:rPr>
                <w:rFonts w:ascii="Book Antiqua" w:hAnsi="Book Antiqua" w:cs="Arial"/>
                <w:sz w:val="23"/>
                <w:szCs w:val="23"/>
              </w:rPr>
              <w:t xml:space="preserve"> kapcsolatos örökségvédelmi </w:t>
            </w:r>
            <w:r w:rsidR="009E5C2D" w:rsidRPr="0064727A">
              <w:rPr>
                <w:rFonts w:ascii="Book Antiqua" w:hAnsi="Book Antiqua" w:cs="Arial"/>
                <w:sz w:val="23"/>
                <w:szCs w:val="23"/>
              </w:rPr>
              <w:t xml:space="preserve">bejelentési </w:t>
            </w:r>
            <w:r w:rsidR="00DB5168" w:rsidRPr="0064727A">
              <w:rPr>
                <w:rFonts w:ascii="Book Antiqua" w:hAnsi="Book Antiqua" w:cs="Arial"/>
                <w:sz w:val="23"/>
                <w:szCs w:val="23"/>
              </w:rPr>
              <w:t>eljárás</w:t>
            </w:r>
          </w:p>
          <w:p w14:paraId="69E409CE" w14:textId="6DE39FA9" w:rsidR="00DB5168" w:rsidRPr="0064727A" w:rsidRDefault="0064727A" w:rsidP="00E235CF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8490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DB5168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új építmény építése</w:t>
            </w:r>
          </w:p>
          <w:p w14:paraId="2183C6E8" w14:textId="7E92BADC" w:rsidR="00DB5168" w:rsidRPr="0064727A" w:rsidRDefault="0064727A" w:rsidP="00E235CF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65946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168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DB5168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meglévő építmény tömegének megváltoztatása, bővítése, homlokzatának – ideértve a nyílászáró cseréjét is –, tetőzetének megváltoztatásával járó felújítása vagy átalakítása</w:t>
            </w:r>
          </w:p>
          <w:p w14:paraId="3346E7DC" w14:textId="4E7E29E3" w:rsidR="004C46E3" w:rsidRPr="0064727A" w:rsidRDefault="0064727A" w:rsidP="00E235CF">
            <w:pPr>
              <w:spacing w:before="60" w:after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28970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2D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4D554E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építmény bontása</w:t>
            </w:r>
          </w:p>
          <w:p w14:paraId="748ABA08" w14:textId="760BDCBD" w:rsidR="00031E75" w:rsidRPr="0064727A" w:rsidRDefault="0064727A" w:rsidP="00031E75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64666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E75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31E75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031E75" w:rsidRPr="0064727A">
              <w:rPr>
                <w:rFonts w:ascii="Book Antiqua" w:hAnsi="Book Antiqua" w:cs="Arial"/>
                <w:b/>
                <w:sz w:val="23"/>
                <w:szCs w:val="23"/>
              </w:rPr>
              <w:t>műemléken vagy műemlék telkén, történeti kertben, történeti temetkezési helyen</w:t>
            </w:r>
            <w:r w:rsidR="00031E75" w:rsidRPr="0064727A">
              <w:rPr>
                <w:rFonts w:ascii="Book Antiqua" w:hAnsi="Book Antiqua" w:cs="Arial"/>
                <w:b/>
                <w:bCs/>
                <w:sz w:val="23"/>
                <w:szCs w:val="23"/>
              </w:rPr>
              <w:t xml:space="preserve"> </w:t>
            </w:r>
            <w:r w:rsidR="00031E75" w:rsidRPr="0064727A">
              <w:rPr>
                <w:rFonts w:ascii="Book Antiqua" w:hAnsi="Book Antiqua" w:cs="Arial"/>
                <w:sz w:val="23"/>
                <w:szCs w:val="23"/>
              </w:rPr>
              <w:t>örökségvédelmi bejelentési eljárás</w:t>
            </w:r>
          </w:p>
          <w:p w14:paraId="090FC783" w14:textId="51613651" w:rsidR="00031E75" w:rsidRPr="0064727A" w:rsidRDefault="0064727A" w:rsidP="00031E75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200060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E7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031E75" w:rsidRPr="0064727A">
              <w:rPr>
                <w:rFonts w:ascii="Book Antiqua" w:hAnsi="Book Antiqua" w:cs="Arial"/>
                <w:sz w:val="23"/>
                <w:szCs w:val="23"/>
              </w:rPr>
              <w:t xml:space="preserve"> az állagmegóvás és – az üzembiztonság megtartására irányuló rendtartási, tisztítási vagy javítási tevékenység kivételével – a jókarbantartás</w:t>
            </w:r>
          </w:p>
          <w:p w14:paraId="196DA2FC" w14:textId="40C33F68" w:rsidR="00031E75" w:rsidRPr="0064727A" w:rsidRDefault="0064727A" w:rsidP="00031E75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4238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E7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031E75" w:rsidRPr="0064727A">
              <w:rPr>
                <w:rFonts w:ascii="Book Antiqua" w:hAnsi="Book Antiqua" w:cs="Arial"/>
                <w:sz w:val="23"/>
                <w:szCs w:val="23"/>
              </w:rPr>
              <w:t xml:space="preserve"> a műemlék megjelenését érintő és érvényesülését befolyásoló gépészeti berendezés, szerkezet, fényforrás vagy felirat elhelyezése, felszerelése, létesítése, bontása és cseréje</w:t>
            </w:r>
          </w:p>
          <w:p w14:paraId="5919D429" w14:textId="41267507" w:rsidR="00031E75" w:rsidRPr="0064727A" w:rsidRDefault="0064727A" w:rsidP="00031E75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48347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E7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031E75" w:rsidRPr="0064727A">
              <w:rPr>
                <w:rFonts w:ascii="Book Antiqua" w:hAnsi="Book Antiqua" w:cs="Arial"/>
                <w:sz w:val="23"/>
                <w:szCs w:val="23"/>
              </w:rPr>
              <w:t xml:space="preserve"> a műemlék egészének, önálló rendeltetési egységének vagy helyiségcsoportjának a rendeltetés-módosítása</w:t>
            </w:r>
          </w:p>
          <w:p w14:paraId="20486C3A" w14:textId="52D4B6B2" w:rsidR="008F5275" w:rsidRPr="0064727A" w:rsidRDefault="0064727A" w:rsidP="008F5275">
            <w:pPr>
              <w:spacing w:before="60" w:line="276" w:lineRule="auto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0220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27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8F5275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C62397" w:rsidRPr="0064727A">
              <w:rPr>
                <w:rFonts w:ascii="Book Antiqua" w:hAnsi="Book Antiqua" w:cs="Arial"/>
                <w:b/>
                <w:sz w:val="23"/>
                <w:szCs w:val="23"/>
              </w:rPr>
              <w:t>műemléki jelentőségű területen</w:t>
            </w:r>
            <w:r w:rsidR="00C62397" w:rsidRPr="0064727A">
              <w:rPr>
                <w:rFonts w:ascii="Book Antiqua" w:hAnsi="Book Antiqua" w:cs="Arial"/>
                <w:sz w:val="23"/>
                <w:szCs w:val="23"/>
              </w:rPr>
              <w:t xml:space="preserve"> – kivéve a műemléki jelentőségű terület műemléki környezetét – a nem műemléket érintő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örökségvédelmi bejelentési </w:t>
            </w:r>
            <w:r w:rsidR="00C62397" w:rsidRPr="0064727A">
              <w:rPr>
                <w:rFonts w:ascii="Book Antiqua" w:hAnsi="Book Antiqua" w:cs="Arial"/>
                <w:sz w:val="23"/>
                <w:szCs w:val="23"/>
              </w:rPr>
              <w:t>eljárás</w:t>
            </w:r>
          </w:p>
          <w:p w14:paraId="5ECA6D6E" w14:textId="1DA2A5F1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01839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új építmény építése</w:t>
            </w:r>
          </w:p>
          <w:p w14:paraId="16D4F7CB" w14:textId="77777777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81329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meglévő építmény tömegének megváltoztatása, bővítése, homlokzatának – ideértve a nyílászáró cseréjét is –, tetőzetének megváltoztatásával járó felújítása vagy átalakítása</w:t>
            </w:r>
          </w:p>
          <w:p w14:paraId="0332F0A1" w14:textId="4850336A" w:rsidR="009B4834" w:rsidRPr="0064727A" w:rsidRDefault="0064727A" w:rsidP="009B4834">
            <w:pPr>
              <w:spacing w:before="60" w:after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79219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építmény bontása</w:t>
            </w:r>
          </w:p>
          <w:p w14:paraId="2D390F5D" w14:textId="4D8A3705" w:rsidR="009B4834" w:rsidRPr="0064727A" w:rsidRDefault="0064727A" w:rsidP="009B4834">
            <w:pPr>
              <w:spacing w:before="60" w:line="276" w:lineRule="auto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86102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b/>
                <w:sz w:val="23"/>
                <w:szCs w:val="23"/>
              </w:rPr>
              <w:t>műemléki jelentőségű területen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– kivéve a műemléki jelentőségű terület műemléki környezetét – a nem műemléket érintő építésügyi hatósági engedélyezési</w:t>
            </w:r>
            <w:r w:rsidR="004A4190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– kivéve a használatbavételi – eljárás</w:t>
            </w:r>
          </w:p>
          <w:p w14:paraId="156CB5FA" w14:textId="154DBABA" w:rsidR="008F5275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6922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397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8F5275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építési engedélyezési eljárás</w:t>
            </w:r>
          </w:p>
          <w:p w14:paraId="068E078C" w14:textId="7AF05374" w:rsidR="008F5275" w:rsidRPr="0064727A" w:rsidRDefault="0064727A" w:rsidP="008F5275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75118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27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8F5275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integrált építési engedélyezési eljárás</w:t>
            </w:r>
          </w:p>
          <w:p w14:paraId="13CFC0CC" w14:textId="51561437" w:rsidR="00C62397" w:rsidRPr="0064727A" w:rsidRDefault="0064727A" w:rsidP="00C62397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42932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C62397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fennmaradási engedélyezési eljárás</w:t>
            </w:r>
          </w:p>
          <w:p w14:paraId="24240297" w14:textId="43733ABD" w:rsidR="00C62397" w:rsidRPr="0064727A" w:rsidRDefault="0064727A" w:rsidP="00C62397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90652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397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C62397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bontási engedélyezési eljárás</w:t>
            </w:r>
          </w:p>
          <w:p w14:paraId="00E28C0B" w14:textId="4A6DA537" w:rsidR="009B4834" w:rsidRPr="0064727A" w:rsidRDefault="0064727A" w:rsidP="009B4834">
            <w:pPr>
              <w:spacing w:before="60" w:line="276" w:lineRule="auto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46131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44F0F" w:rsidRPr="0064727A">
              <w:rPr>
                <w:rFonts w:ascii="Book Antiqua" w:hAnsi="Book Antiqua" w:cs="Arial"/>
                <w:b/>
                <w:sz w:val="23"/>
                <w:szCs w:val="23"/>
              </w:rPr>
              <w:t>műemléki környezetben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örökségvédelmi bejelentési eljárás</w:t>
            </w:r>
          </w:p>
          <w:p w14:paraId="0E232883" w14:textId="77777777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28395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új építmény építése</w:t>
            </w:r>
          </w:p>
          <w:p w14:paraId="75D5EB00" w14:textId="12C4992C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310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802892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meglévő építmény tömegének megváltoztatása, bővítése, homlokzatának – ideértve a nyílászáró cseréjét is –, tetőzetének megváltoztatásával járó felújítása vagy átalakítása</w:t>
            </w:r>
          </w:p>
          <w:p w14:paraId="2AA55A4C" w14:textId="7238EDE7" w:rsidR="009B4834" w:rsidRPr="0064727A" w:rsidRDefault="0064727A" w:rsidP="009B4834">
            <w:pPr>
              <w:spacing w:before="60" w:after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29441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építmény bontása</w:t>
            </w:r>
          </w:p>
          <w:p w14:paraId="1132264F" w14:textId="1F98CF85" w:rsidR="0027589F" w:rsidRPr="0064727A" w:rsidRDefault="0064727A" w:rsidP="0027589F">
            <w:pPr>
              <w:spacing w:before="60" w:after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21002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89F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27589F" w:rsidRPr="0064727A">
              <w:rPr>
                <w:rFonts w:ascii="Book Antiqua" w:hAnsi="Book Antiqua" w:cs="Arial"/>
                <w:sz w:val="23"/>
                <w:szCs w:val="23"/>
              </w:rPr>
              <w:t xml:space="preserve"> átfogó közterület-alakítás</w:t>
            </w:r>
          </w:p>
          <w:p w14:paraId="00E8A372" w14:textId="68FA3AD2" w:rsidR="00031E75" w:rsidRPr="0064727A" w:rsidRDefault="0064727A" w:rsidP="00031E75">
            <w:pPr>
              <w:spacing w:before="60" w:after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28516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E75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031E75" w:rsidRPr="0064727A">
              <w:rPr>
                <w:rFonts w:ascii="Book Antiqua" w:hAnsi="Book Antiqua" w:cs="Arial"/>
                <w:sz w:val="23"/>
                <w:szCs w:val="23"/>
              </w:rPr>
              <w:t xml:space="preserve"> a műemléki terület védettségét megalapozó értékeit befolyásoló, közterület felé eső épületgépészeti szerelvény, fényforrás elhelyezése, cseréje, illetve üzemeltetése</w:t>
            </w:r>
          </w:p>
          <w:p w14:paraId="2485D813" w14:textId="655DFE50" w:rsidR="009B4834" w:rsidRPr="0064727A" w:rsidRDefault="0064727A" w:rsidP="009B4834">
            <w:pPr>
              <w:spacing w:before="60" w:line="276" w:lineRule="auto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00290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b/>
                <w:sz w:val="23"/>
                <w:szCs w:val="23"/>
              </w:rPr>
              <w:t xml:space="preserve">műemléki </w:t>
            </w:r>
            <w:r w:rsidR="00944F0F" w:rsidRPr="0064727A">
              <w:rPr>
                <w:rFonts w:ascii="Book Antiqua" w:hAnsi="Book Antiqua" w:cs="Arial"/>
                <w:b/>
                <w:sz w:val="23"/>
                <w:szCs w:val="23"/>
              </w:rPr>
              <w:t>környezetben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építésügyi hatósági engedélyezési</w:t>
            </w:r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>eljárás</w:t>
            </w:r>
          </w:p>
          <w:p w14:paraId="3DBF08CD" w14:textId="77777777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67579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építési engedélyezési eljárás</w:t>
            </w:r>
          </w:p>
          <w:p w14:paraId="64C16747" w14:textId="77777777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46111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integrált építési engedélyezési eljárás</w:t>
            </w:r>
          </w:p>
          <w:p w14:paraId="6AA40195" w14:textId="77777777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19950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fennmaradási engedélyezési eljárás</w:t>
            </w:r>
          </w:p>
          <w:p w14:paraId="3BD80CE6" w14:textId="3FBB8BA9" w:rsidR="009B4834" w:rsidRPr="0064727A" w:rsidRDefault="0064727A" w:rsidP="009B4834">
            <w:pPr>
              <w:spacing w:before="60"/>
              <w:ind w:left="777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30385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34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9B4834" w:rsidRPr="0064727A">
              <w:rPr>
                <w:rFonts w:ascii="Book Antiqua" w:hAnsi="Book Antiqua" w:cs="Arial"/>
                <w:sz w:val="23"/>
                <w:szCs w:val="23"/>
              </w:rPr>
              <w:t xml:space="preserve"> bontási engedélyezési eljárás</w:t>
            </w:r>
          </w:p>
          <w:p w14:paraId="06CDDB09" w14:textId="11EA800A" w:rsidR="00E577D3" w:rsidRPr="0064727A" w:rsidRDefault="0064727A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12951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5CF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F708E" w:rsidRPr="0064727A">
              <w:rPr>
                <w:rFonts w:ascii="Book Antiqua" w:hAnsi="Book Antiqua" w:cs="Arial"/>
                <w:sz w:val="23"/>
                <w:szCs w:val="23"/>
              </w:rPr>
              <w:t xml:space="preserve"> kifogás</w:t>
            </w:r>
            <w:r w:rsidR="0020503A" w:rsidRPr="0064727A">
              <w:rPr>
                <w:rFonts w:ascii="Book Antiqua" w:hAnsi="Book Antiqua" w:cs="Arial"/>
                <w:sz w:val="23"/>
                <w:szCs w:val="23"/>
              </w:rPr>
              <w:t xml:space="preserve"> tárgya:</w:t>
            </w:r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20503A"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………………………………………</w:t>
            </w:r>
            <w:proofErr w:type="gramStart"/>
            <w:r w:rsidR="0020503A" w:rsidRPr="0064727A">
              <w:rPr>
                <w:rFonts w:ascii="Book Antiqua" w:hAnsi="Book Antiqua" w:cs="Arial"/>
                <w:sz w:val="23"/>
                <w:szCs w:val="23"/>
              </w:rPr>
              <w:t>…</w:t>
            </w:r>
            <w:r w:rsidR="00C77E42" w:rsidRPr="0064727A">
              <w:rPr>
                <w:rFonts w:ascii="Book Antiqua" w:hAnsi="Book Antiqua" w:cs="Arial"/>
                <w:sz w:val="23"/>
                <w:szCs w:val="23"/>
              </w:rPr>
              <w:t>….</w:t>
            </w:r>
            <w:proofErr w:type="gramEnd"/>
            <w:r w:rsidR="00C77E42" w:rsidRPr="0064727A">
              <w:rPr>
                <w:rFonts w:ascii="Book Antiqua" w:hAnsi="Book Antiqua" w:cs="Arial"/>
                <w:sz w:val="23"/>
                <w:szCs w:val="23"/>
              </w:rPr>
              <w:t>.</w:t>
            </w:r>
            <w:r w:rsidR="0020503A" w:rsidRPr="0064727A">
              <w:rPr>
                <w:rFonts w:ascii="Book Antiqua" w:hAnsi="Book Antiqua" w:cs="Arial"/>
                <w:sz w:val="23"/>
                <w:szCs w:val="23"/>
              </w:rPr>
              <w:t>…</w:t>
            </w:r>
            <w:r w:rsidR="009F73D5" w:rsidRPr="0064727A">
              <w:rPr>
                <w:rFonts w:ascii="Book Antiqua" w:hAnsi="Book Antiqua" w:cs="Arial"/>
                <w:sz w:val="23"/>
                <w:szCs w:val="23"/>
              </w:rPr>
              <w:t>……</w:t>
            </w:r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>…………..</w:t>
            </w:r>
          </w:p>
          <w:p w14:paraId="7692CD33" w14:textId="2D372573" w:rsidR="0020503A" w:rsidRPr="0064727A" w:rsidRDefault="0020503A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………………………………………………………………</w:t>
            </w:r>
            <w:r w:rsidR="00C77E42" w:rsidRPr="0064727A">
              <w:rPr>
                <w:rFonts w:ascii="Book Antiqua" w:hAnsi="Book Antiqua" w:cs="Arial"/>
                <w:sz w:val="23"/>
                <w:szCs w:val="23"/>
              </w:rPr>
              <w:t>…..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…</w:t>
            </w:r>
            <w:r w:rsidR="009F73D5" w:rsidRPr="0064727A">
              <w:rPr>
                <w:rFonts w:ascii="Book Antiqua" w:hAnsi="Book Antiqua" w:cs="Arial"/>
                <w:sz w:val="23"/>
                <w:szCs w:val="23"/>
              </w:rPr>
              <w:t>……</w:t>
            </w:r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>………….</w:t>
            </w:r>
            <w:r w:rsidR="004A4190" w:rsidRPr="0064727A">
              <w:rPr>
                <w:rFonts w:ascii="Book Antiqua" w:hAnsi="Book Antiqua" w:cs="Arial"/>
                <w:sz w:val="23"/>
                <w:szCs w:val="23"/>
              </w:rPr>
              <w:t>.</w:t>
            </w:r>
          </w:p>
          <w:p w14:paraId="628A1303" w14:textId="454618ED" w:rsidR="004A4190" w:rsidRPr="0064727A" w:rsidRDefault="004A4190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………………………………………………………………………………………</w:t>
            </w:r>
          </w:p>
          <w:p w14:paraId="085D1E37" w14:textId="77777777" w:rsidR="00944F0F" w:rsidRPr="0064727A" w:rsidRDefault="0064727A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37382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5CF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235CF" w:rsidRPr="0064727A">
              <w:rPr>
                <w:rFonts w:ascii="Book Antiqua" w:hAnsi="Book Antiqua" w:cs="Arial"/>
                <w:sz w:val="23"/>
                <w:szCs w:val="23"/>
              </w:rPr>
              <w:t xml:space="preserve"> helyi építészeti tervanácstól átvett feladat esetén a véleményezés tárgya:</w:t>
            </w:r>
          </w:p>
          <w:p w14:paraId="087FB323" w14:textId="37A46F17" w:rsidR="00E235CF" w:rsidRPr="0064727A" w:rsidRDefault="00E235CF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………………………………………</w:t>
            </w:r>
            <w:r w:rsidR="00C77E42" w:rsidRPr="0064727A">
              <w:rPr>
                <w:rFonts w:ascii="Book Antiqua" w:hAnsi="Book Antiqua" w:cs="Arial"/>
                <w:sz w:val="23"/>
                <w:szCs w:val="23"/>
              </w:rPr>
              <w:t>…..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…</w:t>
            </w:r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>……………………</w:t>
            </w:r>
            <w:r w:rsidR="004A4190" w:rsidRPr="0064727A">
              <w:rPr>
                <w:rFonts w:ascii="Book Antiqua" w:hAnsi="Book Antiqua" w:cs="Arial"/>
                <w:sz w:val="23"/>
                <w:szCs w:val="23"/>
              </w:rPr>
              <w:t>…………………..</w:t>
            </w:r>
          </w:p>
          <w:p w14:paraId="3F2015E8" w14:textId="3A4695AE" w:rsidR="00E235CF" w:rsidRPr="0064727A" w:rsidRDefault="00E235CF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…………………………………………………………………</w:t>
            </w:r>
            <w:r w:rsidR="00C77E42" w:rsidRPr="0064727A">
              <w:rPr>
                <w:rFonts w:ascii="Book Antiqua" w:hAnsi="Book Antiqua" w:cs="Arial"/>
                <w:sz w:val="23"/>
                <w:szCs w:val="23"/>
              </w:rPr>
              <w:t>…..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……</w:t>
            </w:r>
            <w:r w:rsidR="004A4190" w:rsidRPr="0064727A">
              <w:rPr>
                <w:rFonts w:ascii="Book Antiqua" w:hAnsi="Book Antiqua" w:cs="Arial"/>
                <w:sz w:val="23"/>
                <w:szCs w:val="23"/>
              </w:rPr>
              <w:t>…………..</w:t>
            </w:r>
          </w:p>
          <w:p w14:paraId="0E57CE67" w14:textId="325FB72F" w:rsidR="00C843C0" w:rsidRPr="0064727A" w:rsidRDefault="0064727A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29004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FC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8529FC" w:rsidRPr="0064727A">
              <w:rPr>
                <w:rFonts w:ascii="Book Antiqua" w:hAnsi="Book Antiqua" w:cs="Arial"/>
                <w:sz w:val="23"/>
                <w:szCs w:val="23"/>
              </w:rPr>
              <w:t xml:space="preserve"> egyedi eltérés tárgya </w:t>
            </w:r>
            <w:r w:rsidR="00C843C0"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</w:t>
            </w:r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>………………</w:t>
            </w:r>
            <w:proofErr w:type="gramStart"/>
            <w:r w:rsidR="00944F0F" w:rsidRPr="0064727A">
              <w:rPr>
                <w:rFonts w:ascii="Book Antiqua" w:hAnsi="Book Antiqua" w:cs="Arial"/>
                <w:sz w:val="23"/>
                <w:szCs w:val="23"/>
              </w:rPr>
              <w:t>…</w:t>
            </w:r>
            <w:r w:rsidR="004A4190" w:rsidRPr="0064727A">
              <w:rPr>
                <w:rFonts w:ascii="Book Antiqua" w:hAnsi="Book Antiqua" w:cs="Arial"/>
                <w:sz w:val="23"/>
                <w:szCs w:val="23"/>
              </w:rPr>
              <w:t>….</w:t>
            </w:r>
            <w:proofErr w:type="gramEnd"/>
            <w:r w:rsidR="004A4190" w:rsidRPr="0064727A">
              <w:rPr>
                <w:rFonts w:ascii="Book Antiqua" w:hAnsi="Book Antiqua" w:cs="Arial"/>
                <w:sz w:val="23"/>
                <w:szCs w:val="23"/>
              </w:rPr>
              <w:t>.</w:t>
            </w:r>
          </w:p>
          <w:p w14:paraId="5E363FBE" w14:textId="001069B1" w:rsidR="008529FC" w:rsidRPr="0064727A" w:rsidRDefault="004A4190" w:rsidP="00C77E42">
            <w:pPr>
              <w:spacing w:before="60"/>
              <w:ind w:left="317" w:hanging="283"/>
              <w:jc w:val="both"/>
              <w:rPr>
                <w:rFonts w:ascii="Book Antiqua" w:hAnsi="Book Antiqua" w:cs="Segoe UI Symbol"/>
                <w:sz w:val="23"/>
                <w:szCs w:val="23"/>
              </w:rPr>
            </w:pPr>
            <w:r w:rsidRPr="0064727A">
              <w:rPr>
                <w:rFonts w:ascii="Book Antiqua" w:hAnsi="Book Antiqua" w:cs="Segoe UI Symbol"/>
                <w:sz w:val="23"/>
                <w:szCs w:val="23"/>
              </w:rPr>
              <w:t>………………………………………………………………………………………</w:t>
            </w:r>
          </w:p>
          <w:p w14:paraId="7E2DC6A7" w14:textId="674CDF3B" w:rsidR="004A4190" w:rsidRPr="0064727A" w:rsidRDefault="004A4190" w:rsidP="00C77E42">
            <w:pPr>
              <w:spacing w:before="60"/>
              <w:ind w:left="317" w:hanging="283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………………………………………………………………………………………</w:t>
            </w:r>
          </w:p>
        </w:tc>
      </w:tr>
      <w:tr w:rsidR="0064727A" w:rsidRPr="0064727A" w14:paraId="7A2AF3F1" w14:textId="77777777" w:rsidTr="00C843C0">
        <w:tc>
          <w:tcPr>
            <w:tcW w:w="1696" w:type="dxa"/>
          </w:tcPr>
          <w:p w14:paraId="31B0BB67" w14:textId="3D0B2D26" w:rsidR="001249AC" w:rsidRPr="0064727A" w:rsidRDefault="001249AC" w:rsidP="00F93582">
            <w:pPr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lastRenderedPageBreak/>
              <w:t>A véleményezés szempontjából jelentős egyéb körülmény:</w:t>
            </w:r>
          </w:p>
        </w:tc>
        <w:tc>
          <w:tcPr>
            <w:tcW w:w="7932" w:type="dxa"/>
            <w:gridSpan w:val="2"/>
          </w:tcPr>
          <w:p w14:paraId="4C56097F" w14:textId="7C6DDCBE" w:rsidR="003E26C9" w:rsidRPr="0064727A" w:rsidRDefault="0064727A" w:rsidP="00F93582">
            <w:pPr>
              <w:shd w:val="clear" w:color="auto" w:fill="FFFFFF" w:themeFill="background1"/>
              <w:ind w:left="389" w:hanging="283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  <w:shd w:val="clear" w:color="auto" w:fill="FFFFFF" w:themeFill="background1"/>
                </w:rPr>
                <w:id w:val="-94130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6C9" w:rsidRPr="0064727A">
                  <w:rPr>
                    <w:rFonts w:ascii="MS Gothic" w:eastAsia="MS Gothic" w:hAnsi="MS Gothic" w:cs="Arial" w:hint="eastAsia"/>
                    <w:sz w:val="23"/>
                    <w:szCs w:val="23"/>
                    <w:shd w:val="clear" w:color="auto" w:fill="FFFFFF" w:themeFill="background1"/>
                  </w:rPr>
                  <w:t>☐</w:t>
                </w:r>
              </w:sdtContent>
            </w:sdt>
            <w:r w:rsidR="003E26C9" w:rsidRPr="0064727A">
              <w:rPr>
                <w:rFonts w:ascii="Book Antiqua" w:hAnsi="Book Antiqua" w:cs="Arial"/>
                <w:sz w:val="23"/>
                <w:szCs w:val="23"/>
                <w:shd w:val="clear" w:color="auto" w:fill="FFFFFF" w:themeFill="background1"/>
              </w:rPr>
              <w:t xml:space="preserve"> </w:t>
            </w:r>
            <w:r w:rsidR="00F93582" w:rsidRPr="0064727A">
              <w:rPr>
                <w:rFonts w:ascii="Book Antiqua" w:hAnsi="Book Antiqua" w:cs="Arial"/>
                <w:sz w:val="23"/>
                <w:szCs w:val="23"/>
                <w:shd w:val="clear" w:color="auto" w:fill="FFFFFF" w:themeFill="background1"/>
              </w:rPr>
              <w:t>nemzeti emlék</w:t>
            </w:r>
            <w:r w:rsidR="00A07E6C" w:rsidRPr="0064727A">
              <w:rPr>
                <w:rFonts w:ascii="Book Antiqua" w:hAnsi="Book Antiqua" w:cs="Arial"/>
                <w:sz w:val="23"/>
                <w:szCs w:val="23"/>
                <w:shd w:val="clear" w:color="auto" w:fill="FFFFFF" w:themeFill="background1"/>
              </w:rPr>
              <w:t xml:space="preserve"> </w:t>
            </w:r>
          </w:p>
          <w:p w14:paraId="4665EACD" w14:textId="2F5609E6" w:rsidR="002F64A8" w:rsidRPr="0064727A" w:rsidRDefault="0064727A" w:rsidP="00F93582">
            <w:pPr>
              <w:ind w:left="389" w:hanging="283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46493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4A8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2F64A8" w:rsidRPr="0064727A">
              <w:rPr>
                <w:rFonts w:ascii="Book Antiqua" w:hAnsi="Book Antiqua" w:cs="Arial"/>
                <w:sz w:val="23"/>
                <w:szCs w:val="23"/>
              </w:rPr>
              <w:t xml:space="preserve"> helyi </w:t>
            </w:r>
            <w:r w:rsidR="00F93582" w:rsidRPr="0064727A">
              <w:rPr>
                <w:rFonts w:ascii="Book Antiqua" w:hAnsi="Book Antiqua" w:cs="Arial"/>
                <w:sz w:val="23"/>
                <w:szCs w:val="23"/>
              </w:rPr>
              <w:t>emlék</w:t>
            </w:r>
          </w:p>
          <w:p w14:paraId="2CBF7845" w14:textId="76B1ED22" w:rsidR="00721657" w:rsidRPr="0064727A" w:rsidRDefault="0064727A" w:rsidP="00F93582">
            <w:pPr>
              <w:ind w:left="389" w:hanging="283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19568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CFE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00D59" w:rsidRPr="0064727A">
              <w:rPr>
                <w:rFonts w:ascii="Book Antiqua" w:hAnsi="Book Antiqua" w:cs="Arial"/>
                <w:sz w:val="23"/>
                <w:szCs w:val="23"/>
              </w:rPr>
              <w:t xml:space="preserve"> természetvédelmi érintettség</w:t>
            </w:r>
          </w:p>
          <w:p w14:paraId="05C902F4" w14:textId="7312F4F3" w:rsidR="00721657" w:rsidRPr="0064727A" w:rsidRDefault="0064727A" w:rsidP="00F93582">
            <w:pPr>
              <w:ind w:left="991" w:hanging="42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86366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657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721657" w:rsidRPr="0064727A">
              <w:rPr>
                <w:rFonts w:ascii="Book Antiqua" w:hAnsi="Book Antiqua" w:cs="Arial"/>
                <w:sz w:val="23"/>
                <w:szCs w:val="23"/>
              </w:rPr>
              <w:t xml:space="preserve"> védett természeti terület</w:t>
            </w:r>
            <w:r w:rsidR="003D6CFE" w:rsidRPr="0064727A">
              <w:rPr>
                <w:rFonts w:ascii="Book Antiqua" w:hAnsi="Book Antiqua" w:cs="Arial"/>
                <w:sz w:val="23"/>
                <w:szCs w:val="23"/>
              </w:rPr>
              <w:t xml:space="preserve"> (</w:t>
            </w:r>
            <w:r w:rsidR="00050476" w:rsidRPr="0064727A">
              <w:rPr>
                <w:rFonts w:ascii="Book Antiqua" w:hAnsi="Book Antiqua" w:cs="Arial"/>
                <w:sz w:val="23"/>
                <w:szCs w:val="23"/>
              </w:rPr>
              <w:t xml:space="preserve">védett vagy fokozottan védett és </w:t>
            </w:r>
            <w:proofErr w:type="gramStart"/>
            <w:r w:rsidR="003D6CFE" w:rsidRPr="0064727A">
              <w:rPr>
                <w:rFonts w:ascii="Book Antiqua" w:hAnsi="Book Antiqua" w:cs="Arial"/>
                <w:sz w:val="23"/>
                <w:szCs w:val="23"/>
              </w:rPr>
              <w:t>országos</w:t>
            </w:r>
            <w:proofErr w:type="gramEnd"/>
            <w:r w:rsidR="003D6CFE" w:rsidRPr="0064727A">
              <w:rPr>
                <w:rFonts w:ascii="Book Antiqua" w:hAnsi="Book Antiqua" w:cs="Arial"/>
                <w:sz w:val="23"/>
                <w:szCs w:val="23"/>
              </w:rPr>
              <w:t xml:space="preserve"> vagy helyi)</w:t>
            </w:r>
          </w:p>
          <w:p w14:paraId="306A1E56" w14:textId="356CE7B6" w:rsidR="00721657" w:rsidRPr="0064727A" w:rsidRDefault="0064727A" w:rsidP="00F93582">
            <w:pPr>
              <w:ind w:left="991" w:hanging="425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203194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5CF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721657" w:rsidRPr="0064727A">
              <w:rPr>
                <w:rFonts w:ascii="Book Antiqua" w:hAnsi="Book Antiqua" w:cs="Arial"/>
                <w:sz w:val="23"/>
                <w:szCs w:val="23"/>
              </w:rPr>
              <w:t xml:space="preserve"> N</w:t>
            </w:r>
            <w:r w:rsidR="003D6CFE" w:rsidRPr="0064727A">
              <w:rPr>
                <w:rFonts w:ascii="Book Antiqua" w:hAnsi="Book Antiqua" w:cs="Arial"/>
                <w:sz w:val="23"/>
                <w:szCs w:val="23"/>
              </w:rPr>
              <w:t>ATURA</w:t>
            </w:r>
            <w:r w:rsidR="00721657" w:rsidRPr="0064727A">
              <w:rPr>
                <w:rFonts w:ascii="Book Antiqua" w:hAnsi="Book Antiqua" w:cs="Arial"/>
                <w:sz w:val="23"/>
                <w:szCs w:val="23"/>
              </w:rPr>
              <w:t>2000 terület</w:t>
            </w:r>
          </w:p>
          <w:p w14:paraId="07CB6864" w14:textId="5807E111" w:rsidR="003D6CFE" w:rsidRPr="0064727A" w:rsidRDefault="0064727A" w:rsidP="00F93582">
            <w:pPr>
              <w:ind w:left="991" w:hanging="425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46628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5CF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721657" w:rsidRPr="0064727A">
              <w:rPr>
                <w:rFonts w:ascii="Book Antiqua" w:hAnsi="Book Antiqua" w:cs="Arial"/>
                <w:sz w:val="23"/>
                <w:szCs w:val="23"/>
              </w:rPr>
              <w:t xml:space="preserve"> országos ökológiai hálózat része</w:t>
            </w:r>
          </w:p>
          <w:p w14:paraId="25FD1C14" w14:textId="23A9E2F5" w:rsidR="00076B93" w:rsidRPr="0064727A" w:rsidRDefault="0064727A" w:rsidP="00F93582">
            <w:pPr>
              <w:ind w:left="991" w:hanging="425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60218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CFE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D6CFE" w:rsidRPr="0064727A">
              <w:rPr>
                <w:rFonts w:ascii="Book Antiqua" w:hAnsi="Book Antiqua" w:cs="Arial"/>
                <w:sz w:val="23"/>
                <w:szCs w:val="23"/>
              </w:rPr>
              <w:t xml:space="preserve"> tájképvédelmi terület övezete által érintett</w:t>
            </w:r>
          </w:p>
        </w:tc>
      </w:tr>
    </w:tbl>
    <w:p w14:paraId="5CDD6C18" w14:textId="74A6F39F" w:rsidR="001B7817" w:rsidRPr="0064727A" w:rsidRDefault="00284A2A" w:rsidP="007C1097">
      <w:pPr>
        <w:spacing w:before="120" w:line="276" w:lineRule="auto"/>
        <w:jc w:val="both"/>
        <w:rPr>
          <w:rFonts w:ascii="Book Antiqua" w:hAnsi="Book Antiqua" w:cs="Arial"/>
          <w:b/>
          <w:sz w:val="23"/>
          <w:szCs w:val="23"/>
        </w:rPr>
      </w:pPr>
      <w:r w:rsidRPr="0064727A">
        <w:rPr>
          <w:rFonts w:ascii="Book Antiqua" w:hAnsi="Book Antiqua" w:cs="Arial"/>
          <w:b/>
          <w:sz w:val="23"/>
          <w:szCs w:val="23"/>
        </w:rPr>
        <w:t>Tervező: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6891"/>
      </w:tblGrid>
      <w:tr w:rsidR="0064727A" w:rsidRPr="0064727A" w14:paraId="65C71921" w14:textId="77777777" w:rsidTr="00F93582">
        <w:tc>
          <w:tcPr>
            <w:tcW w:w="2547" w:type="dxa"/>
          </w:tcPr>
          <w:p w14:paraId="3588C530" w14:textId="77777777" w:rsidR="00284A2A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*Neve:</w:t>
            </w:r>
          </w:p>
        </w:tc>
        <w:tc>
          <w:tcPr>
            <w:tcW w:w="6891" w:type="dxa"/>
          </w:tcPr>
          <w:p w14:paraId="5B018E90" w14:textId="77777777" w:rsidR="00284A2A" w:rsidRPr="0064727A" w:rsidRDefault="00284A2A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29EB8123" w14:textId="77777777" w:rsidTr="00F93582">
        <w:tc>
          <w:tcPr>
            <w:tcW w:w="2547" w:type="dxa"/>
          </w:tcPr>
          <w:p w14:paraId="221BF9A1" w14:textId="77777777" w:rsidR="003D4FAE" w:rsidRPr="0064727A" w:rsidRDefault="003D4FAE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lastRenderedPageBreak/>
              <w:t>Tervezőiroda neve:</w:t>
            </w:r>
          </w:p>
        </w:tc>
        <w:tc>
          <w:tcPr>
            <w:tcW w:w="6891" w:type="dxa"/>
          </w:tcPr>
          <w:p w14:paraId="26446BE2" w14:textId="77777777" w:rsidR="003D4FAE" w:rsidRPr="0064727A" w:rsidRDefault="003D4FAE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2A974B4E" w14:textId="77777777" w:rsidTr="00F93582">
        <w:tc>
          <w:tcPr>
            <w:tcW w:w="2547" w:type="dxa"/>
          </w:tcPr>
          <w:p w14:paraId="4AC5F2DB" w14:textId="77777777" w:rsidR="00284A2A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*Címe:</w:t>
            </w:r>
          </w:p>
        </w:tc>
        <w:tc>
          <w:tcPr>
            <w:tcW w:w="6891" w:type="dxa"/>
          </w:tcPr>
          <w:p w14:paraId="27029EEA" w14:textId="77777777" w:rsidR="00284A2A" w:rsidRPr="0064727A" w:rsidRDefault="00284A2A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3D1728D6" w14:textId="77777777" w:rsidTr="00F93582">
        <w:tc>
          <w:tcPr>
            <w:tcW w:w="2547" w:type="dxa"/>
          </w:tcPr>
          <w:p w14:paraId="0930B014" w14:textId="77777777" w:rsidR="00284A2A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*Telefonszáma:</w:t>
            </w:r>
          </w:p>
        </w:tc>
        <w:tc>
          <w:tcPr>
            <w:tcW w:w="6891" w:type="dxa"/>
          </w:tcPr>
          <w:p w14:paraId="2BDFA058" w14:textId="77777777" w:rsidR="00284A2A" w:rsidRPr="0064727A" w:rsidRDefault="00284A2A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1F07B202" w14:textId="77777777" w:rsidTr="00F93582">
        <w:tc>
          <w:tcPr>
            <w:tcW w:w="2547" w:type="dxa"/>
          </w:tcPr>
          <w:p w14:paraId="3C865D8E" w14:textId="77777777" w:rsidR="009E7A17" w:rsidRPr="0064727A" w:rsidRDefault="009E7A17" w:rsidP="00D617A5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*E-mail címe:</w:t>
            </w:r>
          </w:p>
        </w:tc>
        <w:tc>
          <w:tcPr>
            <w:tcW w:w="6891" w:type="dxa"/>
          </w:tcPr>
          <w:p w14:paraId="09BFD2D4" w14:textId="77777777" w:rsidR="009E7A17" w:rsidRPr="0064727A" w:rsidRDefault="009E7A17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618B8B73" w14:textId="77777777" w:rsidTr="00F93582">
        <w:tc>
          <w:tcPr>
            <w:tcW w:w="2547" w:type="dxa"/>
          </w:tcPr>
          <w:p w14:paraId="0544C9E7" w14:textId="77777777" w:rsidR="00284A2A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*Jogosultság</w:t>
            </w:r>
            <w:r w:rsidR="003D4FAE" w:rsidRPr="0064727A">
              <w:rPr>
                <w:rFonts w:ascii="Book Antiqua" w:hAnsi="Book Antiqua" w:cs="Arial"/>
                <w:sz w:val="23"/>
                <w:szCs w:val="23"/>
              </w:rPr>
              <w:t xml:space="preserve"> szám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a:</w:t>
            </w:r>
          </w:p>
        </w:tc>
        <w:tc>
          <w:tcPr>
            <w:tcW w:w="6891" w:type="dxa"/>
          </w:tcPr>
          <w:p w14:paraId="3B0247DC" w14:textId="77777777" w:rsidR="00284A2A" w:rsidRPr="0064727A" w:rsidRDefault="00284A2A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</w:tbl>
    <w:p w14:paraId="4171B463" w14:textId="77777777" w:rsidR="001B7817" w:rsidRPr="0064727A" w:rsidRDefault="008D3F96" w:rsidP="007C1097">
      <w:pPr>
        <w:spacing w:before="120" w:line="276" w:lineRule="auto"/>
        <w:jc w:val="both"/>
        <w:rPr>
          <w:rFonts w:ascii="Book Antiqua" w:hAnsi="Book Antiqua" w:cs="Arial"/>
          <w:b/>
          <w:sz w:val="23"/>
          <w:szCs w:val="23"/>
        </w:rPr>
      </w:pPr>
      <w:r w:rsidRPr="0064727A">
        <w:rPr>
          <w:rFonts w:ascii="Book Antiqua" w:hAnsi="Book Antiqua" w:cs="Arial"/>
          <w:b/>
          <w:sz w:val="23"/>
          <w:szCs w:val="23"/>
        </w:rPr>
        <w:t>A terv benyújtója: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6891"/>
      </w:tblGrid>
      <w:tr w:rsidR="0064727A" w:rsidRPr="0064727A" w14:paraId="361F68A9" w14:textId="77777777" w:rsidTr="00F93582">
        <w:tc>
          <w:tcPr>
            <w:tcW w:w="2547" w:type="dxa"/>
          </w:tcPr>
          <w:p w14:paraId="42220C3C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*Neve:</w:t>
            </w:r>
          </w:p>
        </w:tc>
        <w:tc>
          <w:tcPr>
            <w:tcW w:w="6891" w:type="dxa"/>
          </w:tcPr>
          <w:p w14:paraId="2F3C4492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511F2D50" w14:textId="77777777" w:rsidTr="00F93582">
        <w:tc>
          <w:tcPr>
            <w:tcW w:w="2547" w:type="dxa"/>
          </w:tcPr>
          <w:p w14:paraId="6DFEEA24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*Címe:</w:t>
            </w:r>
          </w:p>
        </w:tc>
        <w:tc>
          <w:tcPr>
            <w:tcW w:w="6891" w:type="dxa"/>
          </w:tcPr>
          <w:p w14:paraId="6769639B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04BEFFCF" w14:textId="77777777" w:rsidTr="00F93582">
        <w:tc>
          <w:tcPr>
            <w:tcW w:w="2547" w:type="dxa"/>
          </w:tcPr>
          <w:p w14:paraId="341A4781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*Telefonszáma:</w:t>
            </w:r>
          </w:p>
        </w:tc>
        <w:tc>
          <w:tcPr>
            <w:tcW w:w="6891" w:type="dxa"/>
          </w:tcPr>
          <w:p w14:paraId="6F35F9D9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209E4564" w14:textId="77777777" w:rsidTr="00F93582">
        <w:tc>
          <w:tcPr>
            <w:tcW w:w="2547" w:type="dxa"/>
          </w:tcPr>
          <w:p w14:paraId="2E6852FC" w14:textId="77777777" w:rsidR="009E7A17" w:rsidRPr="0064727A" w:rsidRDefault="009E7A17" w:rsidP="009E7A1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*E-mail címe:</w:t>
            </w:r>
          </w:p>
        </w:tc>
        <w:tc>
          <w:tcPr>
            <w:tcW w:w="6891" w:type="dxa"/>
          </w:tcPr>
          <w:p w14:paraId="73445C85" w14:textId="77777777" w:rsidR="009E7A17" w:rsidRPr="0064727A" w:rsidRDefault="009E7A17" w:rsidP="009E7A1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54C66B21" w14:textId="77777777" w:rsidTr="00F93582">
        <w:tc>
          <w:tcPr>
            <w:tcW w:w="2547" w:type="dxa"/>
          </w:tcPr>
          <w:p w14:paraId="72D8D688" w14:textId="77777777" w:rsidR="00DA4817" w:rsidRPr="0064727A" w:rsidRDefault="009E7A17" w:rsidP="009E7A1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</w:t>
            </w:r>
            <w:r w:rsidR="00AC6E7D" w:rsidRPr="0064727A">
              <w:rPr>
                <w:rFonts w:ascii="Book Antiqua" w:hAnsi="Book Antiqua" w:cs="Arial"/>
                <w:sz w:val="23"/>
                <w:szCs w:val="23"/>
              </w:rPr>
              <w:t>Benyújtó személye:</w:t>
            </w:r>
          </w:p>
          <w:p w14:paraId="03AB0B02" w14:textId="77777777" w:rsidR="009E7A17" w:rsidRPr="0064727A" w:rsidRDefault="009E7A17" w:rsidP="00DA4817">
            <w:pPr>
              <w:jc w:val="right"/>
              <w:rPr>
                <w:rFonts w:ascii="Book Antiqua" w:hAnsi="Book Antiqua" w:cs="Arial"/>
                <w:sz w:val="23"/>
                <w:szCs w:val="23"/>
              </w:rPr>
            </w:pPr>
          </w:p>
        </w:tc>
        <w:tc>
          <w:tcPr>
            <w:tcW w:w="6891" w:type="dxa"/>
          </w:tcPr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8"/>
              <w:gridCol w:w="3008"/>
            </w:tblGrid>
            <w:tr w:rsidR="0064727A" w:rsidRPr="0064727A" w14:paraId="6BD091E2" w14:textId="77777777" w:rsidTr="00836E22">
              <w:tc>
                <w:tcPr>
                  <w:tcW w:w="3008" w:type="dxa"/>
                </w:tcPr>
                <w:p w14:paraId="53D1F8E8" w14:textId="77777777" w:rsidR="00825007" w:rsidRPr="0064727A" w:rsidRDefault="0064727A" w:rsidP="00F93582">
                  <w:pPr>
                    <w:ind w:hanging="6"/>
                    <w:jc w:val="both"/>
                    <w:rPr>
                      <w:rFonts w:ascii="Book Antiqua" w:hAnsi="Book Antiqua" w:cs="Arial"/>
                      <w:sz w:val="23"/>
                      <w:szCs w:val="23"/>
                    </w:rPr>
                  </w:pPr>
                  <w:sdt>
                    <w:sdtPr>
                      <w:rPr>
                        <w:rFonts w:ascii="Book Antiqua" w:hAnsi="Book Antiqua" w:cs="Arial"/>
                        <w:sz w:val="23"/>
                        <w:szCs w:val="23"/>
                      </w:rPr>
                      <w:id w:val="595606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554E" w:rsidRPr="0064727A">
                        <w:rPr>
                          <w:rFonts w:ascii="MS Gothic" w:eastAsia="MS Gothic" w:hAnsi="MS Gothic" w:cs="MS Gothic" w:hint="eastAsia"/>
                          <w:sz w:val="23"/>
                          <w:szCs w:val="23"/>
                        </w:rPr>
                        <w:t>☐</w:t>
                      </w:r>
                    </w:sdtContent>
                  </w:sdt>
                  <w:r w:rsidR="004D554E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 xml:space="preserve"> </w:t>
                  </w:r>
                  <w:r w:rsidR="0022691A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>tervező</w:t>
                  </w:r>
                </w:p>
              </w:tc>
              <w:tc>
                <w:tcPr>
                  <w:tcW w:w="3008" w:type="dxa"/>
                </w:tcPr>
                <w:p w14:paraId="3946CA6D" w14:textId="77777777" w:rsidR="00825007" w:rsidRPr="0064727A" w:rsidRDefault="0064727A" w:rsidP="00F93582">
                  <w:pPr>
                    <w:jc w:val="both"/>
                    <w:rPr>
                      <w:rFonts w:ascii="Book Antiqua" w:hAnsi="Book Antiqua" w:cs="Arial"/>
                      <w:sz w:val="23"/>
                      <w:szCs w:val="23"/>
                    </w:rPr>
                  </w:pPr>
                  <w:sdt>
                    <w:sdtPr>
                      <w:rPr>
                        <w:rFonts w:ascii="Book Antiqua" w:hAnsi="Book Antiqua" w:cs="Arial"/>
                        <w:sz w:val="23"/>
                        <w:szCs w:val="23"/>
                      </w:rPr>
                      <w:id w:val="-15709558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554E" w:rsidRPr="0064727A">
                        <w:rPr>
                          <w:rFonts w:ascii="MS Gothic" w:eastAsia="MS Gothic" w:hAnsi="MS Gothic" w:cs="MS Gothic" w:hint="eastAsia"/>
                          <w:sz w:val="23"/>
                          <w:szCs w:val="23"/>
                        </w:rPr>
                        <w:t>☐</w:t>
                      </w:r>
                    </w:sdtContent>
                  </w:sdt>
                  <w:r w:rsidR="004D554E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 xml:space="preserve"> </w:t>
                  </w:r>
                  <w:r w:rsidR="00C55ACC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>építtető</w:t>
                  </w:r>
                </w:p>
              </w:tc>
            </w:tr>
            <w:tr w:rsidR="0064727A" w:rsidRPr="0064727A" w14:paraId="15F97402" w14:textId="77777777" w:rsidTr="00836E22">
              <w:tc>
                <w:tcPr>
                  <w:tcW w:w="3008" w:type="dxa"/>
                </w:tcPr>
                <w:p w14:paraId="3B798696" w14:textId="77777777" w:rsidR="00825007" w:rsidRPr="0064727A" w:rsidRDefault="0064727A" w:rsidP="00F93582">
                  <w:pPr>
                    <w:jc w:val="both"/>
                    <w:rPr>
                      <w:rFonts w:ascii="Book Antiqua" w:hAnsi="Book Antiqua" w:cs="Arial"/>
                      <w:sz w:val="23"/>
                      <w:szCs w:val="23"/>
                    </w:rPr>
                  </w:pPr>
                  <w:sdt>
                    <w:sdtPr>
                      <w:rPr>
                        <w:rFonts w:ascii="Book Antiqua" w:hAnsi="Book Antiqua" w:cs="Arial"/>
                        <w:sz w:val="23"/>
                        <w:szCs w:val="23"/>
                      </w:rPr>
                      <w:id w:val="5518911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6E22" w:rsidRPr="0064727A">
                        <w:rPr>
                          <w:rFonts w:ascii="MS Gothic" w:eastAsia="MS Gothic" w:hAnsi="MS Gothic" w:cs="MS Gothic" w:hint="eastAsia"/>
                          <w:sz w:val="23"/>
                          <w:szCs w:val="23"/>
                        </w:rPr>
                        <w:t>☐</w:t>
                      </w:r>
                    </w:sdtContent>
                  </w:sdt>
                  <w:r w:rsidR="004D554E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 xml:space="preserve"> </w:t>
                  </w:r>
                  <w:r w:rsidR="00C55ACC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>egyéb:</w:t>
                  </w:r>
                  <w:r w:rsidR="004D554E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 xml:space="preserve"> </w:t>
                  </w:r>
                  <w:r w:rsidR="00C55ACC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>………</w:t>
                  </w:r>
                  <w:proofErr w:type="gramStart"/>
                  <w:r w:rsidR="00C55ACC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>…….</w:t>
                  </w:r>
                  <w:proofErr w:type="gramEnd"/>
                </w:p>
              </w:tc>
              <w:tc>
                <w:tcPr>
                  <w:tcW w:w="3008" w:type="dxa"/>
                </w:tcPr>
                <w:p w14:paraId="402CE928" w14:textId="77777777" w:rsidR="00825007" w:rsidRPr="0064727A" w:rsidRDefault="00825007" w:rsidP="00F93582">
                  <w:pPr>
                    <w:ind w:firstLine="386"/>
                    <w:jc w:val="both"/>
                    <w:rPr>
                      <w:rFonts w:ascii="Book Antiqua" w:hAnsi="Book Antiqua" w:cs="Arial"/>
                      <w:sz w:val="23"/>
                      <w:szCs w:val="23"/>
                    </w:rPr>
                  </w:pPr>
                </w:p>
              </w:tc>
            </w:tr>
          </w:tbl>
          <w:p w14:paraId="1DE4275A" w14:textId="77777777" w:rsidR="009E7A17" w:rsidRPr="0064727A" w:rsidRDefault="009E7A17" w:rsidP="0022691A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</w:tbl>
    <w:p w14:paraId="5B08BD1C" w14:textId="329199EB" w:rsidR="00077E13" w:rsidRPr="0064727A" w:rsidRDefault="00077E13" w:rsidP="007C1097">
      <w:pPr>
        <w:spacing w:before="120" w:line="276" w:lineRule="auto"/>
        <w:jc w:val="both"/>
        <w:rPr>
          <w:rFonts w:ascii="Book Antiqua" w:hAnsi="Book Antiqua" w:cs="Arial"/>
          <w:b/>
          <w:sz w:val="23"/>
          <w:szCs w:val="23"/>
        </w:rPr>
      </w:pPr>
      <w:r w:rsidRPr="0064727A">
        <w:rPr>
          <w:rFonts w:ascii="Book Antiqua" w:hAnsi="Book Antiqua" w:cs="Arial"/>
          <w:b/>
          <w:sz w:val="23"/>
          <w:szCs w:val="23"/>
        </w:rPr>
        <w:t xml:space="preserve">Építtető </w:t>
      </w:r>
      <w:r w:rsidRPr="0064727A">
        <w:rPr>
          <w:rFonts w:ascii="Book Antiqua" w:hAnsi="Book Antiqua" w:cs="Arial"/>
          <w:sz w:val="23"/>
          <w:szCs w:val="23"/>
        </w:rPr>
        <w:t>(ha nem azonos a terv benyújtójával)</w:t>
      </w:r>
      <w:r w:rsidRPr="0064727A">
        <w:rPr>
          <w:rFonts w:ascii="Book Antiqua" w:hAnsi="Book Antiqua" w:cs="Arial"/>
          <w:b/>
          <w:sz w:val="23"/>
          <w:szCs w:val="23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6891"/>
      </w:tblGrid>
      <w:tr w:rsidR="0064727A" w:rsidRPr="0064727A" w14:paraId="4446A34A" w14:textId="77777777" w:rsidTr="007F5124">
        <w:tc>
          <w:tcPr>
            <w:tcW w:w="2547" w:type="dxa"/>
          </w:tcPr>
          <w:p w14:paraId="794BB921" w14:textId="77777777" w:rsidR="00077E13" w:rsidRPr="0064727A" w:rsidRDefault="00077E13" w:rsidP="000E08B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*Neve:</w:t>
            </w:r>
          </w:p>
        </w:tc>
        <w:tc>
          <w:tcPr>
            <w:tcW w:w="6891" w:type="dxa"/>
          </w:tcPr>
          <w:p w14:paraId="690A1EA6" w14:textId="77777777" w:rsidR="00077E13" w:rsidRPr="0064727A" w:rsidRDefault="00077E13" w:rsidP="000E08B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1DAF6CD7" w14:textId="77777777" w:rsidTr="007F5124">
        <w:tc>
          <w:tcPr>
            <w:tcW w:w="2547" w:type="dxa"/>
          </w:tcPr>
          <w:p w14:paraId="64F337AE" w14:textId="77777777" w:rsidR="00077E13" w:rsidRPr="0064727A" w:rsidRDefault="00077E13" w:rsidP="000E08B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*Címe:</w:t>
            </w:r>
          </w:p>
        </w:tc>
        <w:tc>
          <w:tcPr>
            <w:tcW w:w="6891" w:type="dxa"/>
          </w:tcPr>
          <w:p w14:paraId="61ABFA55" w14:textId="77777777" w:rsidR="00077E13" w:rsidRPr="0064727A" w:rsidRDefault="00077E13" w:rsidP="000E08B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19774259" w14:textId="77777777" w:rsidTr="007F5124">
        <w:tc>
          <w:tcPr>
            <w:tcW w:w="2547" w:type="dxa"/>
          </w:tcPr>
          <w:p w14:paraId="6DEF4566" w14:textId="77777777" w:rsidR="00077E13" w:rsidRPr="0064727A" w:rsidRDefault="00077E13" w:rsidP="000E08B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*Telefonszáma:</w:t>
            </w:r>
          </w:p>
        </w:tc>
        <w:tc>
          <w:tcPr>
            <w:tcW w:w="6891" w:type="dxa"/>
          </w:tcPr>
          <w:p w14:paraId="0F465D55" w14:textId="77777777" w:rsidR="00077E13" w:rsidRPr="0064727A" w:rsidRDefault="00077E13" w:rsidP="000E08B3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10170AB6" w14:textId="77777777" w:rsidTr="007F5124">
        <w:tc>
          <w:tcPr>
            <w:tcW w:w="2547" w:type="dxa"/>
          </w:tcPr>
          <w:p w14:paraId="0F391A37" w14:textId="77777777" w:rsidR="009E7A17" w:rsidRPr="0064727A" w:rsidRDefault="009E7A17" w:rsidP="009E7A1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*E-mail címe:</w:t>
            </w:r>
          </w:p>
        </w:tc>
        <w:tc>
          <w:tcPr>
            <w:tcW w:w="6891" w:type="dxa"/>
          </w:tcPr>
          <w:p w14:paraId="1CAF6735" w14:textId="77777777" w:rsidR="009E7A17" w:rsidRPr="0064727A" w:rsidRDefault="009E7A17" w:rsidP="009E7A1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</w:tbl>
    <w:p w14:paraId="5F02B345" w14:textId="2BB9C7E1" w:rsidR="00DA4817" w:rsidRPr="0064727A" w:rsidRDefault="001F732D" w:rsidP="00DA4817">
      <w:pPr>
        <w:spacing w:before="120" w:line="276" w:lineRule="auto"/>
        <w:jc w:val="both"/>
        <w:rPr>
          <w:rFonts w:ascii="Book Antiqua" w:hAnsi="Book Antiqua" w:cs="Arial"/>
          <w:b/>
          <w:sz w:val="23"/>
          <w:szCs w:val="23"/>
        </w:rPr>
      </w:pPr>
      <w:r w:rsidRPr="0064727A">
        <w:rPr>
          <w:rFonts w:ascii="Book Antiqua" w:hAnsi="Book Antiqua" w:cs="Arial"/>
          <w:b/>
          <w:sz w:val="23"/>
          <w:szCs w:val="23"/>
        </w:rPr>
        <w:t xml:space="preserve">Helyi </w:t>
      </w:r>
      <w:r w:rsidR="00DA4817" w:rsidRPr="0064727A">
        <w:rPr>
          <w:rFonts w:ascii="Book Antiqua" w:hAnsi="Book Antiqua" w:cs="Arial"/>
          <w:b/>
          <w:sz w:val="23"/>
          <w:szCs w:val="23"/>
        </w:rPr>
        <w:t>főépítész: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6891"/>
      </w:tblGrid>
      <w:tr w:rsidR="0064727A" w:rsidRPr="0064727A" w14:paraId="2B4405A5" w14:textId="77777777" w:rsidTr="007F5124">
        <w:tc>
          <w:tcPr>
            <w:tcW w:w="2547" w:type="dxa"/>
          </w:tcPr>
          <w:p w14:paraId="05A43F07" w14:textId="77777777" w:rsidR="00DA4817" w:rsidRPr="0064727A" w:rsidRDefault="00DA4817" w:rsidP="009F4D70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*Neve:</w:t>
            </w:r>
          </w:p>
        </w:tc>
        <w:tc>
          <w:tcPr>
            <w:tcW w:w="6891" w:type="dxa"/>
          </w:tcPr>
          <w:p w14:paraId="0912A4AC" w14:textId="77777777" w:rsidR="00DA4817" w:rsidRPr="0064727A" w:rsidRDefault="00DA4817" w:rsidP="009F4D70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7514EB0B" w14:textId="77777777" w:rsidTr="007F5124">
        <w:tc>
          <w:tcPr>
            <w:tcW w:w="2547" w:type="dxa"/>
          </w:tcPr>
          <w:p w14:paraId="6B995664" w14:textId="77777777" w:rsidR="00DA4817" w:rsidRPr="0064727A" w:rsidRDefault="00DA4817" w:rsidP="009F4D70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*Telefonszáma:</w:t>
            </w:r>
          </w:p>
        </w:tc>
        <w:tc>
          <w:tcPr>
            <w:tcW w:w="6891" w:type="dxa"/>
          </w:tcPr>
          <w:p w14:paraId="74943728" w14:textId="77777777" w:rsidR="00DA4817" w:rsidRPr="0064727A" w:rsidRDefault="00DA4817" w:rsidP="009F4D70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1080DE4B" w14:textId="77777777" w:rsidTr="007F5124">
        <w:tc>
          <w:tcPr>
            <w:tcW w:w="2547" w:type="dxa"/>
          </w:tcPr>
          <w:p w14:paraId="3E8A0C64" w14:textId="77777777" w:rsidR="00DA4817" w:rsidRPr="0064727A" w:rsidRDefault="00DA4817" w:rsidP="009F4D70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*E-mail címe:</w:t>
            </w:r>
          </w:p>
        </w:tc>
        <w:tc>
          <w:tcPr>
            <w:tcW w:w="6891" w:type="dxa"/>
          </w:tcPr>
          <w:p w14:paraId="510A3ADC" w14:textId="77777777" w:rsidR="00DA4817" w:rsidRPr="0064727A" w:rsidRDefault="00DA4817" w:rsidP="009F4D70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</w:tr>
      <w:tr w:rsidR="0064727A" w:rsidRPr="0064727A" w14:paraId="689402D1" w14:textId="77777777" w:rsidTr="007F5124">
        <w:tc>
          <w:tcPr>
            <w:tcW w:w="2547" w:type="dxa"/>
          </w:tcPr>
          <w:p w14:paraId="3ADCAAF4" w14:textId="77777777" w:rsidR="00DA4817" w:rsidRPr="0064727A" w:rsidRDefault="00DA4817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Tervegyeztetés történt:</w:t>
            </w:r>
          </w:p>
          <w:p w14:paraId="3E9725F6" w14:textId="77777777" w:rsidR="00F2305D" w:rsidRPr="0064727A" w:rsidRDefault="00F2305D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(amennyiben igen, kérjük csatolni)</w:t>
            </w:r>
          </w:p>
        </w:tc>
        <w:tc>
          <w:tcPr>
            <w:tcW w:w="6891" w:type="dxa"/>
          </w:tcPr>
          <w:p w14:paraId="4798279B" w14:textId="77777777" w:rsidR="00F2305D" w:rsidRPr="0064727A" w:rsidRDefault="00F2305D">
            <w:pPr>
              <w:rPr>
                <w:rFonts w:ascii="Book Antiqua" w:hAnsi="Book Antiqua"/>
              </w:rPr>
            </w:pP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8"/>
              <w:gridCol w:w="3008"/>
            </w:tblGrid>
            <w:tr w:rsidR="0064727A" w:rsidRPr="0064727A" w14:paraId="20DBEB04" w14:textId="77777777" w:rsidTr="009F4D70">
              <w:tc>
                <w:tcPr>
                  <w:tcW w:w="3008" w:type="dxa"/>
                </w:tcPr>
                <w:p w14:paraId="33344BF6" w14:textId="77777777" w:rsidR="00DA4817" w:rsidRPr="0064727A" w:rsidRDefault="0064727A" w:rsidP="00DA4817">
                  <w:pPr>
                    <w:spacing w:line="276" w:lineRule="auto"/>
                    <w:ind w:hanging="6"/>
                    <w:jc w:val="both"/>
                    <w:rPr>
                      <w:rFonts w:ascii="Book Antiqua" w:hAnsi="Book Antiqua" w:cs="Arial"/>
                      <w:sz w:val="23"/>
                      <w:szCs w:val="23"/>
                    </w:rPr>
                  </w:pPr>
                  <w:sdt>
                    <w:sdtPr>
                      <w:rPr>
                        <w:rFonts w:ascii="Book Antiqua" w:hAnsi="Book Antiqua" w:cs="Arial"/>
                        <w:sz w:val="23"/>
                        <w:szCs w:val="23"/>
                      </w:rPr>
                      <w:id w:val="-377556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2305D" w:rsidRPr="0064727A">
                        <w:rPr>
                          <w:rFonts w:ascii="MS Gothic" w:eastAsia="MS Gothic" w:hAnsi="MS Gothic" w:cs="MS Gothic" w:hint="eastAsia"/>
                          <w:sz w:val="23"/>
                          <w:szCs w:val="23"/>
                        </w:rPr>
                        <w:t>☐</w:t>
                      </w:r>
                    </w:sdtContent>
                  </w:sdt>
                  <w:r w:rsidR="00DA4817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 xml:space="preserve"> igen</w:t>
                  </w:r>
                </w:p>
              </w:tc>
              <w:tc>
                <w:tcPr>
                  <w:tcW w:w="3008" w:type="dxa"/>
                </w:tcPr>
                <w:p w14:paraId="7852F05C" w14:textId="77777777" w:rsidR="00DA4817" w:rsidRPr="0064727A" w:rsidRDefault="0064727A" w:rsidP="00DA4817">
                  <w:pPr>
                    <w:spacing w:line="276" w:lineRule="auto"/>
                    <w:jc w:val="both"/>
                    <w:rPr>
                      <w:rFonts w:ascii="Book Antiqua" w:hAnsi="Book Antiqua" w:cs="Arial"/>
                      <w:sz w:val="23"/>
                      <w:szCs w:val="23"/>
                    </w:rPr>
                  </w:pPr>
                  <w:sdt>
                    <w:sdtPr>
                      <w:rPr>
                        <w:rFonts w:ascii="Book Antiqua" w:hAnsi="Book Antiqua" w:cs="Arial"/>
                        <w:sz w:val="23"/>
                        <w:szCs w:val="23"/>
                      </w:rPr>
                      <w:id w:val="-7884305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4817" w:rsidRPr="0064727A">
                        <w:rPr>
                          <w:rFonts w:ascii="MS Gothic" w:eastAsia="MS Gothic" w:hAnsi="MS Gothic" w:cs="MS Gothic" w:hint="eastAsia"/>
                          <w:sz w:val="23"/>
                          <w:szCs w:val="23"/>
                        </w:rPr>
                        <w:t>☐</w:t>
                      </w:r>
                    </w:sdtContent>
                  </w:sdt>
                  <w:r w:rsidR="00DA4817" w:rsidRPr="0064727A">
                    <w:rPr>
                      <w:rFonts w:ascii="Book Antiqua" w:hAnsi="Book Antiqua" w:cs="Arial"/>
                      <w:sz w:val="23"/>
                      <w:szCs w:val="23"/>
                    </w:rPr>
                    <w:t xml:space="preserve"> nem</w:t>
                  </w:r>
                </w:p>
              </w:tc>
            </w:tr>
          </w:tbl>
          <w:p w14:paraId="2FD3BA04" w14:textId="77777777" w:rsidR="00DA4817" w:rsidRPr="0064727A" w:rsidRDefault="00DA4817" w:rsidP="00DA4817">
            <w:pPr>
              <w:spacing w:line="276" w:lineRule="auto"/>
              <w:ind w:hanging="6"/>
              <w:jc w:val="both"/>
              <w:rPr>
                <w:rFonts w:ascii="Book Antiqua" w:hAnsi="Book Antiqua" w:cs="Arial"/>
                <w:sz w:val="23"/>
                <w:szCs w:val="23"/>
                <w:lang w:eastAsia="hu-HU"/>
              </w:rPr>
            </w:pPr>
          </w:p>
        </w:tc>
      </w:tr>
    </w:tbl>
    <w:p w14:paraId="113D0430" w14:textId="77777777" w:rsidR="00BE308A" w:rsidRPr="0064727A" w:rsidRDefault="008D3F96" w:rsidP="007C1097">
      <w:pPr>
        <w:spacing w:before="120" w:line="276" w:lineRule="auto"/>
        <w:jc w:val="both"/>
        <w:rPr>
          <w:rFonts w:ascii="Book Antiqua" w:hAnsi="Book Antiqua" w:cs="Arial"/>
          <w:b/>
          <w:sz w:val="23"/>
          <w:szCs w:val="23"/>
        </w:rPr>
      </w:pPr>
      <w:r w:rsidRPr="0064727A">
        <w:rPr>
          <w:rFonts w:ascii="Book Antiqua" w:hAnsi="Book Antiqua" w:cs="Arial"/>
          <w:b/>
          <w:sz w:val="23"/>
          <w:szCs w:val="23"/>
        </w:rPr>
        <w:t>A terv státusza: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54"/>
        <w:gridCol w:w="6910"/>
      </w:tblGrid>
      <w:tr w:rsidR="0064727A" w:rsidRPr="0064727A" w14:paraId="08C43131" w14:textId="77777777" w:rsidTr="001D16DF">
        <w:trPr>
          <w:trHeight w:val="1701"/>
        </w:trPr>
        <w:tc>
          <w:tcPr>
            <w:tcW w:w="2554" w:type="dxa"/>
          </w:tcPr>
          <w:p w14:paraId="6536343F" w14:textId="77777777" w:rsidR="008D3F96" w:rsidRPr="0064727A" w:rsidRDefault="008D3F96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*Benyújtott tervfajta:</w:t>
            </w:r>
          </w:p>
          <w:p w14:paraId="6CD66D5E" w14:textId="350D95BD" w:rsidR="001D16DF" w:rsidRPr="0064727A" w:rsidRDefault="001D16DF" w:rsidP="00463557">
            <w:pPr>
              <w:spacing w:line="276" w:lineRule="auto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</w:tc>
        <w:tc>
          <w:tcPr>
            <w:tcW w:w="6910" w:type="dxa"/>
          </w:tcPr>
          <w:p w14:paraId="792E975F" w14:textId="77777777" w:rsidR="008D3F96" w:rsidRPr="0064727A" w:rsidRDefault="0064727A" w:rsidP="00F93582">
            <w:pPr>
              <w:ind w:left="238" w:hanging="238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86502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5A3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4665A3" w:rsidRPr="0064727A">
              <w:rPr>
                <w:rFonts w:ascii="Book Antiqua" w:hAnsi="Book Antiqua" w:cs="Arial"/>
                <w:sz w:val="23"/>
                <w:szCs w:val="23"/>
              </w:rPr>
              <w:t xml:space="preserve"> engedélyezési tervet megelőző </w:t>
            </w:r>
            <w:r w:rsidR="008D3F96" w:rsidRPr="0064727A">
              <w:rPr>
                <w:rFonts w:ascii="Book Antiqua" w:hAnsi="Book Antiqua" w:cs="Arial"/>
                <w:sz w:val="23"/>
                <w:szCs w:val="23"/>
              </w:rPr>
              <w:t>tanulmányterv</w:t>
            </w:r>
            <w:r w:rsidR="004665A3" w:rsidRPr="0064727A">
              <w:rPr>
                <w:rFonts w:ascii="Book Antiqua" w:hAnsi="Book Antiqua" w:cs="Arial"/>
                <w:sz w:val="23"/>
                <w:szCs w:val="23"/>
              </w:rPr>
              <w:t>, koncepció, vagy vázlatterv</w:t>
            </w:r>
          </w:p>
          <w:p w14:paraId="0B720AD4" w14:textId="64123C95" w:rsidR="008D3F96" w:rsidRPr="0064727A" w:rsidRDefault="0064727A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79027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3EA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4D554E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8D3F96" w:rsidRPr="0064727A">
              <w:rPr>
                <w:rFonts w:ascii="Book Antiqua" w:hAnsi="Book Antiqua" w:cs="Arial"/>
                <w:sz w:val="23"/>
                <w:szCs w:val="23"/>
              </w:rPr>
              <w:t>engedélyezési terv</w:t>
            </w:r>
          </w:p>
          <w:p w14:paraId="0193A0C4" w14:textId="3AD7380F" w:rsidR="00F93582" w:rsidRPr="0064727A" w:rsidRDefault="0064727A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19042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582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F93582" w:rsidRPr="0064727A">
              <w:rPr>
                <w:rFonts w:ascii="Book Antiqua" w:hAnsi="Book Antiqua" w:cs="Arial"/>
                <w:sz w:val="23"/>
                <w:szCs w:val="23"/>
              </w:rPr>
              <w:t xml:space="preserve"> örökségvédelmi bejelentési dokumentáció </w:t>
            </w:r>
          </w:p>
          <w:p w14:paraId="5BB53584" w14:textId="69F4D641" w:rsidR="00474F8F" w:rsidRPr="0064727A" w:rsidRDefault="0064727A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79001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582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F93582" w:rsidRPr="0064727A">
              <w:rPr>
                <w:rFonts w:ascii="Book Antiqua" w:hAnsi="Book Antiqua" w:cs="Arial"/>
                <w:sz w:val="23"/>
                <w:szCs w:val="23"/>
              </w:rPr>
              <w:t xml:space="preserve"> egyszerű bejelentési tervdokumentáció</w:t>
            </w:r>
          </w:p>
          <w:p w14:paraId="3B28013C" w14:textId="31E59188" w:rsidR="00F93582" w:rsidRPr="0064727A" w:rsidRDefault="0064727A" w:rsidP="00F93582">
            <w:pPr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54944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582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F93582" w:rsidRPr="0064727A">
              <w:rPr>
                <w:rFonts w:ascii="Book Antiqua" w:hAnsi="Book Antiqua" w:cs="Arial"/>
                <w:sz w:val="23"/>
                <w:szCs w:val="23"/>
              </w:rPr>
              <w:t xml:space="preserve"> településterv</w:t>
            </w:r>
          </w:p>
        </w:tc>
      </w:tr>
      <w:tr w:rsidR="0064727A" w:rsidRPr="0064727A" w14:paraId="67C4AB51" w14:textId="77777777" w:rsidTr="00C25628">
        <w:trPr>
          <w:trHeight w:val="1977"/>
        </w:trPr>
        <w:tc>
          <w:tcPr>
            <w:tcW w:w="2554" w:type="dxa"/>
          </w:tcPr>
          <w:p w14:paraId="699FE8D5" w14:textId="6AB4CC46" w:rsidR="00887DF1" w:rsidRPr="0064727A" w:rsidRDefault="001D16DF" w:rsidP="00F93582">
            <w:pPr>
              <w:rPr>
                <w:rFonts w:ascii="Book Antiqua" w:hAnsi="Book Antiqua" w:cs="Arial"/>
                <w:b/>
                <w:bCs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b/>
                <w:bCs/>
                <w:sz w:val="23"/>
                <w:szCs w:val="23"/>
              </w:rPr>
              <w:t>T</w:t>
            </w:r>
            <w:r w:rsidR="00887DF1" w:rsidRPr="0064727A">
              <w:rPr>
                <w:rFonts w:ascii="Book Antiqua" w:hAnsi="Book Antiqua" w:cs="Arial"/>
                <w:b/>
                <w:bCs/>
                <w:sz w:val="23"/>
                <w:szCs w:val="23"/>
              </w:rPr>
              <w:t>artalmi követelmények:</w:t>
            </w:r>
          </w:p>
          <w:p w14:paraId="36B430E2" w14:textId="77777777" w:rsidR="00474F8F" w:rsidRPr="0064727A" w:rsidRDefault="00474F8F" w:rsidP="00F93582">
            <w:pPr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sz w:val="23"/>
                <w:szCs w:val="23"/>
              </w:rPr>
              <w:t>*Csatol</w:t>
            </w:r>
            <w:r w:rsidR="00887DF1" w:rsidRPr="0064727A">
              <w:rPr>
                <w:rFonts w:ascii="Book Antiqua" w:hAnsi="Book Antiqua" w:cs="Arial"/>
                <w:sz w:val="23"/>
                <w:szCs w:val="23"/>
              </w:rPr>
              <w:t>andó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 xml:space="preserve"> irományok, tervlapok:</w:t>
            </w:r>
          </w:p>
        </w:tc>
        <w:tc>
          <w:tcPr>
            <w:tcW w:w="6910" w:type="dxa"/>
          </w:tcPr>
          <w:p w14:paraId="36AA29CD" w14:textId="7FE66AA5" w:rsidR="000E08B3" w:rsidRPr="0064727A" w:rsidRDefault="0064727A" w:rsidP="00A970D5">
            <w:pPr>
              <w:spacing w:after="160"/>
              <w:ind w:left="255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25578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F71" w:rsidRPr="0064727A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686A9C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4764AB" w:rsidRPr="0064727A">
              <w:rPr>
                <w:rFonts w:ascii="Book Antiqua" w:hAnsi="Book Antiqua" w:cs="Arial"/>
                <w:sz w:val="23"/>
                <w:szCs w:val="23"/>
              </w:rPr>
              <w:t>előzetes településképi vélemény</w:t>
            </w:r>
            <w:r w:rsidR="00E910B6" w:rsidRPr="0064727A">
              <w:rPr>
                <w:rFonts w:ascii="Book Antiqua" w:hAnsi="Book Antiqua" w:cs="Arial"/>
                <w:sz w:val="23"/>
                <w:szCs w:val="23"/>
              </w:rPr>
              <w:t>/</w:t>
            </w:r>
            <w:r w:rsidR="00AF1B34" w:rsidRPr="0064727A">
              <w:rPr>
                <w:rFonts w:ascii="Book Antiqua" w:hAnsi="Book Antiqua" w:cs="Arial"/>
                <w:sz w:val="23"/>
                <w:szCs w:val="23"/>
              </w:rPr>
              <w:t>konzultáció,</w:t>
            </w:r>
            <w:r w:rsidR="009E7A17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AF1B34" w:rsidRPr="0064727A">
              <w:rPr>
                <w:rFonts w:ascii="Book Antiqua" w:hAnsi="Book Antiqua" w:cs="Arial"/>
                <w:sz w:val="23"/>
                <w:szCs w:val="23"/>
              </w:rPr>
              <w:t>tervtanácsi konzultáció/vélemény, főépítészi konzultáció/vélemény</w:t>
            </w:r>
            <w:r w:rsidR="000E08B3" w:rsidRPr="0064727A">
              <w:rPr>
                <w:rFonts w:ascii="Book Antiqua" w:hAnsi="Book Antiqua" w:cs="Arial"/>
                <w:sz w:val="23"/>
                <w:szCs w:val="23"/>
              </w:rPr>
              <w:t>,</w:t>
            </w:r>
            <w:r w:rsidR="004C46E3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0E08B3" w:rsidRPr="0064727A">
              <w:rPr>
                <w:rFonts w:ascii="Book Antiqua" w:hAnsi="Book Antiqua" w:cs="Arial"/>
                <w:sz w:val="23"/>
                <w:szCs w:val="23"/>
              </w:rPr>
              <w:t>amennyiben</w:t>
            </w:r>
            <w:r w:rsidR="009E7A17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0E08B3" w:rsidRPr="0064727A">
              <w:rPr>
                <w:rFonts w:ascii="Book Antiqua" w:hAnsi="Book Antiqua" w:cs="Arial"/>
                <w:sz w:val="23"/>
                <w:szCs w:val="23"/>
              </w:rPr>
              <w:t>keletkezett az eljárás során</w:t>
            </w:r>
            <w:r w:rsidR="00474F8F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0E08B3" w:rsidRPr="0064727A">
              <w:rPr>
                <w:rFonts w:ascii="Book Antiqua" w:hAnsi="Book Antiqua" w:cs="Arial"/>
                <w:sz w:val="23"/>
                <w:szCs w:val="23"/>
              </w:rPr>
              <w:t>(a megfelelő aláhúzandó)</w:t>
            </w:r>
          </w:p>
          <w:p w14:paraId="3F20A216" w14:textId="5161F939" w:rsidR="004507B6" w:rsidRPr="0064727A" w:rsidRDefault="004507B6" w:rsidP="00A970D5">
            <w:pPr>
              <w:ind w:left="254" w:hanging="254"/>
              <w:jc w:val="both"/>
              <w:rPr>
                <w:rFonts w:ascii="Book Antiqua" w:hAnsi="Book Antiqua" w:cs="Arial"/>
                <w:b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b/>
                <w:sz w:val="23"/>
                <w:szCs w:val="23"/>
              </w:rPr>
              <w:t>építészeti műszaki tervtanácshoz benyújtandó</w:t>
            </w:r>
          </w:p>
          <w:p w14:paraId="72B3395C" w14:textId="36A2CF95" w:rsidR="004507B6" w:rsidRPr="0064727A" w:rsidRDefault="004507B6" w:rsidP="004507B6">
            <w:pPr>
              <w:spacing w:after="60"/>
              <w:ind w:left="208"/>
              <w:jc w:val="both"/>
              <w:rPr>
                <w:rFonts w:ascii="Book Antiqua" w:hAnsi="Book Antiqua" w:cs="Times New Roman"/>
                <w:sz w:val="23"/>
                <w:szCs w:val="23"/>
                <w:lang w:eastAsia="hu-HU"/>
              </w:rPr>
            </w:pPr>
            <w:r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 xml:space="preserve">a benyújtáskor hatályos </w:t>
            </w:r>
            <w:r w:rsidRPr="0064727A">
              <w:rPr>
                <w:rFonts w:ascii="Book Antiqua" w:hAnsi="Book Antiqua" w:cs="Times New Roman"/>
                <w:b/>
                <w:sz w:val="23"/>
                <w:szCs w:val="23"/>
                <w:lang w:eastAsia="hu-HU"/>
              </w:rPr>
              <w:t>településképi és település</w:t>
            </w:r>
            <w:r w:rsidR="003721E7" w:rsidRPr="0064727A">
              <w:rPr>
                <w:rFonts w:ascii="Book Antiqua" w:hAnsi="Book Antiqua" w:cs="Times New Roman"/>
                <w:b/>
                <w:sz w:val="23"/>
                <w:szCs w:val="23"/>
                <w:lang w:eastAsia="hu-HU"/>
              </w:rPr>
              <w:t>-</w:t>
            </w:r>
            <w:r w:rsidRPr="0064727A">
              <w:rPr>
                <w:rFonts w:ascii="Book Antiqua" w:hAnsi="Book Antiqua" w:cs="Times New Roman"/>
                <w:b/>
                <w:sz w:val="23"/>
                <w:szCs w:val="23"/>
                <w:lang w:eastAsia="hu-HU"/>
              </w:rPr>
              <w:t>rendezési követelményeknek való megfelelés</w:t>
            </w:r>
            <w:r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>t bemutató munkarészek</w:t>
            </w:r>
            <w:r w:rsidR="00C62397"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>:</w:t>
            </w:r>
          </w:p>
          <w:p w14:paraId="7120E0F2" w14:textId="5E309516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98358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a településképi előírások és az adott ingatlanra vonatkozó helyi építési szabályzat kivonata és az azoknak való megfelelés bemutatása</w:t>
            </w:r>
          </w:p>
          <w:p w14:paraId="156286D3" w14:textId="0EFEC0A1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56418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részletes utcaképi és légi fotódokumentáció a tervezési területről és környezetéről</w:t>
            </w:r>
          </w:p>
          <w:p w14:paraId="7FDAF722" w14:textId="54B7171E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33203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a beépítést bemutató léptékhelyes tömegvázlat</w:t>
            </w:r>
          </w:p>
          <w:p w14:paraId="0E47D32F" w14:textId="20436645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717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a befoglaló tájat és a terepviszonyokat is ábrázoló látványterv helyszíni és légi fotókba illesztve</w:t>
            </w:r>
          </w:p>
          <w:p w14:paraId="42B6928C" w14:textId="33FA3155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210903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a meglévő és tervezett állapot bemutatása azonos nézőpontokból</w:t>
            </w:r>
          </w:p>
          <w:p w14:paraId="1639A11F" w14:textId="1F0252BC" w:rsidR="004507B6" w:rsidRPr="0064727A" w:rsidRDefault="004507B6" w:rsidP="001D16DF">
            <w:pPr>
              <w:spacing w:after="60"/>
              <w:jc w:val="both"/>
              <w:rPr>
                <w:rFonts w:ascii="Book Antiqua" w:hAnsi="Book Antiqua" w:cs="Times New Roman"/>
                <w:sz w:val="23"/>
                <w:szCs w:val="23"/>
                <w:lang w:eastAsia="hu-HU"/>
              </w:rPr>
            </w:pPr>
            <w:r w:rsidRPr="0064727A">
              <w:rPr>
                <w:rFonts w:ascii="Book Antiqua" w:hAnsi="Book Antiqua" w:cs="Times New Roman"/>
                <w:b/>
                <w:sz w:val="23"/>
                <w:szCs w:val="23"/>
                <w:lang w:eastAsia="hu-HU"/>
              </w:rPr>
              <w:t>építészeti minőség és szakmai igényesség</w:t>
            </w:r>
            <w:r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 xml:space="preserve"> követelményének megítéléséhez szükséges tervlapok</w:t>
            </w:r>
            <w:r w:rsidR="00C62397"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>:</w:t>
            </w:r>
            <w:r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 xml:space="preserve"> </w:t>
            </w:r>
          </w:p>
          <w:p w14:paraId="25E38508" w14:textId="23D81714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65009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4507B6" w:rsidRPr="0064727A">
              <w:rPr>
                <w:rFonts w:ascii="Book Antiqua" w:hAnsi="Book Antiqua" w:cs="Times New Roman"/>
                <w:sz w:val="23"/>
                <w:szCs w:val="23"/>
                <w:lang w:eastAsia="hu-HU"/>
              </w:rPr>
              <w:t>építészeti műszaki leírás keretében a tervezési program és az építészeti koncepció bemutatása az építészeti, tájépítészeti, környezetrendezési munkarészekkel (egyéb szakági tartalom legfeljebb kivonatos formában)</w:t>
            </w:r>
          </w:p>
          <w:p w14:paraId="2473549B" w14:textId="5BC80797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25181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az építményt és a szomszédos ingatlanokat, valamint a jellemző terepviszonyokat bemutató helyszínrajz</w:t>
            </w:r>
          </w:p>
          <w:p w14:paraId="778189D5" w14:textId="563F7713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2348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alaprajzok, metszetek, homlokzatok</w:t>
            </w:r>
          </w:p>
          <w:p w14:paraId="3F91B42E" w14:textId="282CB447" w:rsidR="004507B6" w:rsidRPr="0064727A" w:rsidRDefault="0064727A" w:rsidP="004507B6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36943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B6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3721E7" w:rsidRPr="0064727A">
              <w:rPr>
                <w:rFonts w:ascii="Book Antiqua" w:hAnsi="Book Antiqua" w:cs="Arial"/>
                <w:sz w:val="23"/>
                <w:szCs w:val="23"/>
                <w:u w:val="single"/>
              </w:rPr>
              <w:t>átalakítási vagy módosított engedélyezési tervek esetén</w:t>
            </w:r>
            <w:r w:rsidR="003721E7" w:rsidRPr="0064727A">
              <w:rPr>
                <w:rFonts w:ascii="Book Antiqua" w:hAnsi="Book Antiqua" w:cs="Arial"/>
                <w:sz w:val="23"/>
                <w:szCs w:val="23"/>
              </w:rPr>
              <w:t xml:space="preserve"> összehasonlító tervlapok, amelyeken a változtatás egyértelműen ábrázolt</w:t>
            </w:r>
          </w:p>
          <w:p w14:paraId="700B0AFC" w14:textId="45A162BF" w:rsidR="003721E7" w:rsidRPr="0064727A" w:rsidRDefault="0064727A" w:rsidP="003721E7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31917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1E7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4507B6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3721E7" w:rsidRPr="0064727A">
              <w:rPr>
                <w:rFonts w:ascii="Book Antiqua" w:hAnsi="Book Antiqua" w:cs="Arial"/>
                <w:sz w:val="23"/>
                <w:szCs w:val="23"/>
                <w:u w:val="single"/>
              </w:rPr>
              <w:t>tervtanácsi vélemény alapján módosított terv esetén</w:t>
            </w:r>
            <w:r w:rsidR="003721E7" w:rsidRPr="0064727A">
              <w:rPr>
                <w:rFonts w:ascii="Book Antiqua" w:hAnsi="Book Antiqua" w:cs="Arial"/>
                <w:sz w:val="23"/>
                <w:szCs w:val="23"/>
              </w:rPr>
              <w:t xml:space="preserve"> képekkel illusztrált tervezői válasz, amely tartalmazza, hogy a módosítás során milyen módon vették figyelembe a tervtanács észrevételeit</w:t>
            </w:r>
          </w:p>
          <w:p w14:paraId="72B16B37" w14:textId="77777777" w:rsidR="003721E7" w:rsidRPr="0064727A" w:rsidRDefault="0064727A" w:rsidP="003721E7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2611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1E7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3721E7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3721E7" w:rsidRPr="0064727A">
              <w:rPr>
                <w:rFonts w:ascii="Book Antiqua" w:hAnsi="Book Antiqua" w:cs="Arial"/>
                <w:sz w:val="23"/>
                <w:szCs w:val="23"/>
                <w:u w:val="single"/>
              </w:rPr>
              <w:t>műemléket érintő terv esetén</w:t>
            </w:r>
            <w:r w:rsidR="003721E7" w:rsidRPr="0064727A">
              <w:rPr>
                <w:rFonts w:ascii="Book Antiqua" w:hAnsi="Book Antiqua" w:cs="Arial"/>
                <w:sz w:val="23"/>
                <w:szCs w:val="23"/>
              </w:rPr>
              <w:t xml:space="preserve"> szakértő szerv által jóváhagyott értékleltár és tudományos dokumentáció, szakértői javaslat</w:t>
            </w:r>
          </w:p>
          <w:p w14:paraId="4E027591" w14:textId="38366107" w:rsidR="00EC6533" w:rsidRPr="0064727A" w:rsidRDefault="0064727A" w:rsidP="00EC6533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210414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képekkel, tervekkel illusztrált vezetői összefoglaló</w:t>
            </w:r>
            <w:r w:rsidR="00A970D5" w:rsidRPr="0064727A">
              <w:rPr>
                <w:rFonts w:ascii="Book Antiqua" w:hAnsi="Book Antiqua" w:cs="Arial"/>
                <w:sz w:val="23"/>
                <w:szCs w:val="23"/>
              </w:rPr>
              <w:t xml:space="preserve"> (helyi építészeti tervanácstól átvett feladatellátása esetén nem kötelező) </w:t>
            </w:r>
          </w:p>
          <w:p w14:paraId="4F6518D0" w14:textId="38BBF6D2" w:rsidR="00EC6533" w:rsidRPr="0064727A" w:rsidRDefault="0064727A" w:rsidP="00EC6533">
            <w:pPr>
              <w:spacing w:after="60"/>
              <w:ind w:left="492" w:hanging="254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91708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a tervezés léptéke szerint változó terjedelmű, a releváns tervlapokból, látványtervekből álló, egybefűzött tervkivonat</w:t>
            </w:r>
            <w:r w:rsidR="00A970D5" w:rsidRPr="0064727A">
              <w:rPr>
                <w:rFonts w:ascii="Book Antiqua" w:hAnsi="Book Antiqua" w:cs="Arial"/>
                <w:sz w:val="23"/>
                <w:szCs w:val="23"/>
              </w:rPr>
              <w:t xml:space="preserve"> (helyi építészeti tervanácstól átvett feladatellátása esetén nem kötelező)</w:t>
            </w:r>
          </w:p>
          <w:p w14:paraId="2BF6A486" w14:textId="37524367" w:rsidR="00EC6533" w:rsidRPr="0064727A" w:rsidRDefault="0064727A" w:rsidP="00A970D5">
            <w:pPr>
              <w:spacing w:after="160"/>
              <w:ind w:left="493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99394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6DF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EC6533" w:rsidRPr="0064727A">
              <w:rPr>
                <w:rFonts w:ascii="Book Antiqua" w:hAnsi="Book Antiqua" w:cs="Arial"/>
                <w:sz w:val="23"/>
                <w:szCs w:val="23"/>
                <w:u w:val="single"/>
              </w:rPr>
              <w:t>kifogás elbírálása esetén</w:t>
            </w:r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a 283/2024. (IX. 30.) Korm. rendelet 28. § szerinti dokumentumok</w:t>
            </w:r>
            <w:r w:rsidR="001D16DF" w:rsidRPr="0064727A">
              <w:rPr>
                <w:rFonts w:ascii="Book Antiqua" w:hAnsi="Book Antiqua" w:cs="Arial"/>
                <w:sz w:val="23"/>
                <w:szCs w:val="23"/>
              </w:rPr>
              <w:t xml:space="preserve"> és jogszabállyal alátámasztott, részletes indokolás </w:t>
            </w:r>
          </w:p>
          <w:p w14:paraId="77CE01A1" w14:textId="3EA8D538" w:rsidR="001D16DF" w:rsidRPr="0064727A" w:rsidRDefault="0064727A" w:rsidP="001D16DF">
            <w:pPr>
              <w:spacing w:after="160"/>
              <w:ind w:left="493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64200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6DF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1D16DF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  <w:r w:rsidR="00822F10" w:rsidRPr="0064727A">
              <w:rPr>
                <w:rFonts w:ascii="Book Antiqua" w:hAnsi="Book Antiqua" w:cs="Arial"/>
                <w:sz w:val="23"/>
                <w:szCs w:val="23"/>
                <w:u w:val="single"/>
              </w:rPr>
              <w:t>egyedi eltérés</w:t>
            </w:r>
            <w:r w:rsidR="001D16DF" w:rsidRPr="0064727A">
              <w:rPr>
                <w:rFonts w:ascii="Book Antiqua" w:hAnsi="Book Antiqua" w:cs="Arial"/>
                <w:sz w:val="23"/>
                <w:szCs w:val="23"/>
                <w:u w:val="single"/>
              </w:rPr>
              <w:t xml:space="preserve"> elbírálása esetén</w:t>
            </w:r>
            <w:r w:rsidR="001D16DF" w:rsidRPr="0064727A">
              <w:rPr>
                <w:rFonts w:ascii="Book Antiqua" w:hAnsi="Book Antiqua" w:cs="Arial"/>
                <w:sz w:val="23"/>
                <w:szCs w:val="23"/>
              </w:rPr>
              <w:t xml:space="preserve"> a </w:t>
            </w:r>
            <w:r w:rsidR="00F834F9" w:rsidRPr="0064727A">
              <w:rPr>
                <w:rFonts w:ascii="Book Antiqua" w:hAnsi="Book Antiqua" w:cs="Arial"/>
                <w:sz w:val="23"/>
                <w:szCs w:val="23"/>
              </w:rPr>
              <w:t>190/2009. (IX.15</w:t>
            </w:r>
            <w:r w:rsidR="001D16DF" w:rsidRPr="0064727A">
              <w:rPr>
                <w:rFonts w:ascii="Book Antiqua" w:hAnsi="Book Antiqua" w:cs="Arial"/>
                <w:sz w:val="23"/>
                <w:szCs w:val="23"/>
              </w:rPr>
              <w:t xml:space="preserve">.) Korm. rendelet </w:t>
            </w:r>
            <w:r w:rsidR="00F834F9" w:rsidRPr="0064727A">
              <w:rPr>
                <w:rFonts w:ascii="Book Antiqua" w:hAnsi="Book Antiqua" w:cs="Arial"/>
                <w:sz w:val="23"/>
                <w:szCs w:val="23"/>
              </w:rPr>
              <w:t>7/A</w:t>
            </w:r>
            <w:r w:rsidR="001D16DF" w:rsidRPr="0064727A">
              <w:rPr>
                <w:rFonts w:ascii="Book Antiqua" w:hAnsi="Book Antiqua" w:cs="Arial"/>
                <w:sz w:val="23"/>
                <w:szCs w:val="23"/>
              </w:rPr>
              <w:t xml:space="preserve">. § </w:t>
            </w:r>
            <w:r w:rsidR="00F834F9" w:rsidRPr="0064727A">
              <w:rPr>
                <w:rFonts w:ascii="Book Antiqua" w:hAnsi="Book Antiqua" w:cs="Arial"/>
                <w:sz w:val="23"/>
                <w:szCs w:val="23"/>
              </w:rPr>
              <w:t xml:space="preserve">(5) bekezdés </w:t>
            </w:r>
            <w:r w:rsidR="001D16DF" w:rsidRPr="0064727A">
              <w:rPr>
                <w:rFonts w:ascii="Book Antiqua" w:hAnsi="Book Antiqua" w:cs="Arial"/>
                <w:sz w:val="23"/>
                <w:szCs w:val="23"/>
              </w:rPr>
              <w:t>szerinti dokumentumok</w:t>
            </w:r>
          </w:p>
          <w:p w14:paraId="0CCD5E3F" w14:textId="77777777" w:rsidR="001D16DF" w:rsidRPr="0064727A" w:rsidRDefault="001D16DF" w:rsidP="00A970D5">
            <w:pPr>
              <w:spacing w:after="160"/>
              <w:ind w:left="493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</w:p>
          <w:p w14:paraId="490F305E" w14:textId="77777777" w:rsidR="00C62397" w:rsidRPr="0064727A" w:rsidRDefault="00C62397" w:rsidP="00EC1E4E">
            <w:pPr>
              <w:ind w:left="254" w:hanging="255"/>
              <w:jc w:val="both"/>
              <w:rPr>
                <w:rFonts w:ascii="Book Antiqua" w:hAnsi="Book Antiqua" w:cs="Arial"/>
                <w:b/>
                <w:sz w:val="23"/>
                <w:szCs w:val="23"/>
              </w:rPr>
            </w:pPr>
          </w:p>
          <w:p w14:paraId="71F866D9" w14:textId="66BF59EB" w:rsidR="00A970D5" w:rsidRPr="0064727A" w:rsidRDefault="00EC6533" w:rsidP="00EC1E4E">
            <w:pPr>
              <w:ind w:left="254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r w:rsidRPr="0064727A">
              <w:rPr>
                <w:rFonts w:ascii="Book Antiqua" w:hAnsi="Book Antiqua" w:cs="Arial"/>
                <w:b/>
                <w:sz w:val="23"/>
                <w:szCs w:val="23"/>
              </w:rPr>
              <w:t xml:space="preserve">településrendezési tervtanácshoz benyújtandó </w:t>
            </w:r>
            <w:r w:rsidR="00A970D5" w:rsidRPr="0064727A">
              <w:rPr>
                <w:rFonts w:ascii="Book Antiqua" w:hAnsi="Book Antiqua" w:cs="Arial"/>
                <w:sz w:val="23"/>
                <w:szCs w:val="23"/>
              </w:rPr>
              <w:t xml:space="preserve">(a dokumentáció 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 xml:space="preserve">jellegétől függően a </w:t>
            </w:r>
            <w:r w:rsidR="00A970D5" w:rsidRPr="0064727A">
              <w:rPr>
                <w:rFonts w:ascii="Book Antiqua" w:hAnsi="Book Antiqua" w:cs="Arial"/>
                <w:sz w:val="23"/>
                <w:szCs w:val="23"/>
              </w:rPr>
              <w:t xml:space="preserve">283/2024. (IX. 30.) Korm. rendelet </w:t>
            </w:r>
            <w:r w:rsidRPr="0064727A">
              <w:rPr>
                <w:rFonts w:ascii="Book Antiqua" w:hAnsi="Book Antiqua" w:cs="Arial"/>
                <w:sz w:val="23"/>
                <w:szCs w:val="23"/>
              </w:rPr>
              <w:t>23. § (1) bekezdésében foglaltak megtartása mellett</w:t>
            </w:r>
            <w:r w:rsidR="00A970D5" w:rsidRPr="0064727A">
              <w:rPr>
                <w:rFonts w:ascii="Book Antiqua" w:hAnsi="Book Antiqua" w:cs="Arial"/>
                <w:sz w:val="23"/>
                <w:szCs w:val="23"/>
              </w:rPr>
              <w:t>)</w:t>
            </w:r>
            <w:r w:rsidR="00C62397" w:rsidRPr="0064727A">
              <w:rPr>
                <w:rFonts w:ascii="Book Antiqua" w:hAnsi="Book Antiqua" w:cs="Arial"/>
                <w:sz w:val="23"/>
                <w:szCs w:val="23"/>
              </w:rPr>
              <w:t>:</w:t>
            </w:r>
          </w:p>
          <w:p w14:paraId="0BB14367" w14:textId="5B4A8E3C" w:rsidR="00EC6533" w:rsidRPr="0064727A" w:rsidRDefault="0064727A" w:rsidP="00EC1E4E">
            <w:pPr>
              <w:spacing w:after="60"/>
              <w:ind w:left="492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204042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az országos területrendezési terv, a vármegyei, területrendezési terv irányadó részei</w:t>
            </w:r>
          </w:p>
          <w:p w14:paraId="0B01D34E" w14:textId="530E0109" w:rsidR="00EC6533" w:rsidRPr="0064727A" w:rsidRDefault="0064727A" w:rsidP="00EC1E4E">
            <w:pPr>
              <w:spacing w:after="60"/>
              <w:ind w:left="492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19723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hatályos településfejlesztési terv</w:t>
            </w:r>
          </w:p>
          <w:p w14:paraId="601404D1" w14:textId="4AA5BB44" w:rsidR="00EC6533" w:rsidRPr="0064727A" w:rsidRDefault="0064727A" w:rsidP="00EC1E4E">
            <w:pPr>
              <w:spacing w:after="60"/>
              <w:ind w:left="492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96025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elvégzett vizsgálatok összefoglalása</w:t>
            </w:r>
          </w:p>
          <w:p w14:paraId="7B09A994" w14:textId="6EA1A78D" w:rsidR="00EC6533" w:rsidRPr="0064727A" w:rsidRDefault="0064727A" w:rsidP="00EC1E4E">
            <w:pPr>
              <w:spacing w:after="60"/>
              <w:ind w:left="492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80257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alátámasztó munkarészek</w:t>
            </w:r>
          </w:p>
          <w:p w14:paraId="3CBB82EF" w14:textId="03D4C841" w:rsidR="00EC6533" w:rsidRPr="0064727A" w:rsidRDefault="0064727A" w:rsidP="00EC1E4E">
            <w:pPr>
              <w:spacing w:after="60"/>
              <w:ind w:left="492" w:hanging="255"/>
              <w:jc w:val="both"/>
              <w:rPr>
                <w:rFonts w:ascii="Book Antiqua" w:hAnsi="Book Antiqua" w:cs="Arial"/>
                <w:sz w:val="23"/>
                <w:szCs w:val="23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12479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a településterv tervezője (név, cím, székhely, tervezési jogosultság, névjegyzéki szám</w:t>
            </w:r>
            <w:r w:rsidR="00735AAF" w:rsidRPr="0064727A">
              <w:rPr>
                <w:rFonts w:ascii="Book Antiqua" w:hAnsi="Book Antiqua" w:cs="Arial"/>
                <w:sz w:val="23"/>
                <w:szCs w:val="23"/>
              </w:rPr>
              <w:t>)</w:t>
            </w:r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</w:t>
            </w:r>
          </w:p>
          <w:p w14:paraId="20D35DDD" w14:textId="54AA0BAC" w:rsidR="00C07A00" w:rsidRPr="0064727A" w:rsidRDefault="0064727A" w:rsidP="00EC1E4E">
            <w:pPr>
              <w:spacing w:after="60"/>
              <w:ind w:left="492" w:hanging="255"/>
              <w:jc w:val="both"/>
              <w:rPr>
                <w:rFonts w:ascii="Book Antiqua" w:hAnsi="Book Antiqua"/>
                <w:sz w:val="23"/>
                <w:szCs w:val="23"/>
                <w:shd w:val="clear" w:color="auto" w:fill="FFFFFF"/>
              </w:rPr>
            </w:pPr>
            <w:sdt>
              <w:sdtPr>
                <w:rPr>
                  <w:rFonts w:ascii="Book Antiqua" w:hAnsi="Book Antiqua" w:cs="Arial"/>
                  <w:sz w:val="23"/>
                  <w:szCs w:val="23"/>
                </w:rPr>
                <w:id w:val="-13680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533" w:rsidRPr="0064727A">
                  <w:rPr>
                    <w:rFonts w:ascii="Segoe UI Symbol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EC6533" w:rsidRPr="0064727A">
              <w:rPr>
                <w:rFonts w:ascii="Book Antiqua" w:hAnsi="Book Antiqua" w:cs="Arial"/>
                <w:sz w:val="23"/>
                <w:szCs w:val="23"/>
              </w:rPr>
              <w:t xml:space="preserve">  egyéb dokumentumo</w:t>
            </w:r>
            <w:r w:rsidR="00A970D5" w:rsidRPr="0064727A">
              <w:rPr>
                <w:rFonts w:ascii="Book Antiqua" w:hAnsi="Book Antiqua" w:cs="Arial"/>
                <w:sz w:val="23"/>
                <w:szCs w:val="23"/>
              </w:rPr>
              <w:t>k</w:t>
            </w:r>
          </w:p>
        </w:tc>
      </w:tr>
    </w:tbl>
    <w:p w14:paraId="2171A53A" w14:textId="77777777" w:rsidR="00C25628" w:rsidRPr="0064727A" w:rsidRDefault="00C25628" w:rsidP="00C25628">
      <w:pPr>
        <w:spacing w:before="240" w:line="276" w:lineRule="auto"/>
        <w:jc w:val="both"/>
        <w:rPr>
          <w:rFonts w:ascii="Book Antiqua" w:hAnsi="Book Antiqua" w:cs="Arial"/>
          <w:i/>
          <w:sz w:val="23"/>
          <w:szCs w:val="23"/>
        </w:rPr>
      </w:pPr>
      <w:r w:rsidRPr="0064727A">
        <w:rPr>
          <w:rFonts w:ascii="Book Antiqua" w:hAnsi="Book Antiqua" w:cs="Arial"/>
          <w:sz w:val="23"/>
          <w:szCs w:val="23"/>
        </w:rPr>
        <w:lastRenderedPageBreak/>
        <w:t xml:space="preserve">Készült: </w:t>
      </w:r>
      <w:r w:rsidRPr="0064727A">
        <w:rPr>
          <w:rFonts w:ascii="Book Antiqua" w:hAnsi="Book Antiqua" w:cs="Arial"/>
          <w:i/>
          <w:sz w:val="23"/>
          <w:szCs w:val="23"/>
        </w:rPr>
        <w:t>dátum</w:t>
      </w:r>
    </w:p>
    <w:p w14:paraId="1FDC74B8" w14:textId="77777777" w:rsidR="00C25628" w:rsidRPr="0064727A" w:rsidRDefault="00C25628" w:rsidP="00C25628">
      <w:pPr>
        <w:spacing w:before="240" w:line="276" w:lineRule="auto"/>
        <w:jc w:val="both"/>
        <w:rPr>
          <w:rFonts w:ascii="Book Antiqua" w:hAnsi="Book Antiqua" w:cs="Arial"/>
          <w:sz w:val="23"/>
          <w:szCs w:val="23"/>
        </w:rPr>
      </w:pPr>
      <w:r w:rsidRPr="0064727A">
        <w:rPr>
          <w:rFonts w:ascii="Book Antiqua" w:hAnsi="Book Antiqua" w:cs="Arial"/>
          <w:sz w:val="23"/>
          <w:szCs w:val="23"/>
        </w:rPr>
        <w:tab/>
        <w:t xml:space="preserve">                                                                                         ………………………………….</w:t>
      </w:r>
    </w:p>
    <w:p w14:paraId="2A92BE1C" w14:textId="4631A583" w:rsidR="00C62397" w:rsidRPr="0064727A" w:rsidRDefault="00C25628" w:rsidP="001D16DF">
      <w:pPr>
        <w:tabs>
          <w:tab w:val="center" w:pos="7371"/>
        </w:tabs>
        <w:spacing w:line="276" w:lineRule="auto"/>
        <w:jc w:val="both"/>
        <w:rPr>
          <w:rFonts w:ascii="Book Antiqua" w:hAnsi="Book Antiqua"/>
          <w:sz w:val="20"/>
        </w:rPr>
      </w:pPr>
      <w:r w:rsidRPr="0064727A">
        <w:rPr>
          <w:rFonts w:ascii="Book Antiqua" w:hAnsi="Book Antiqua" w:cs="Arial"/>
          <w:sz w:val="23"/>
          <w:szCs w:val="23"/>
        </w:rPr>
        <w:tab/>
        <w:t>terv benyújtójának aláírása</w:t>
      </w:r>
    </w:p>
    <w:sectPr w:rsidR="00C62397" w:rsidRPr="0064727A" w:rsidSect="00EE243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11617" w14:textId="77777777" w:rsidR="00DA3270" w:rsidRDefault="00DA3270" w:rsidP="00C77B7A">
      <w:r>
        <w:separator/>
      </w:r>
    </w:p>
  </w:endnote>
  <w:endnote w:type="continuationSeparator" w:id="0">
    <w:p w14:paraId="5DC947C0" w14:textId="77777777" w:rsidR="00DA3270" w:rsidRDefault="00DA3270" w:rsidP="00C7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Cambria"/>
    <w:charset w:val="EE"/>
    <w:family w:val="roman"/>
    <w:pitch w:val="variable"/>
    <w:sig w:usb0="00000001" w:usb1="5000204B" w:usb2="00000000" w:usb3="00000000" w:csb0="0000009B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2178" w14:textId="77777777" w:rsidR="00C62397" w:rsidRPr="008529FC" w:rsidRDefault="00C62397" w:rsidP="00C96EFE">
    <w:pPr>
      <w:pStyle w:val="llb"/>
      <w:rPr>
        <w:rFonts w:ascii="Book Antiqua" w:hAnsi="Book Antiqua"/>
        <w:sz w:val="20"/>
      </w:rPr>
    </w:pPr>
    <w:r w:rsidRPr="008529FC">
      <w:rPr>
        <w:rFonts w:ascii="Book Antiqua" w:hAnsi="Book Antiqua"/>
        <w:sz w:val="20"/>
      </w:rPr>
      <w:t>Az adatlapot kérjük elektronikusan változatlan formában kitölteni és pdf. formátumban csatolni.</w:t>
    </w:r>
  </w:p>
  <w:p w14:paraId="0C7DF222" w14:textId="646C1BDE" w:rsidR="00C62397" w:rsidRPr="008529FC" w:rsidRDefault="00C62397" w:rsidP="00C96EFE">
    <w:pPr>
      <w:tabs>
        <w:tab w:val="center" w:pos="7371"/>
      </w:tabs>
      <w:spacing w:line="276" w:lineRule="auto"/>
      <w:rPr>
        <w:rFonts w:ascii="Book Antiqua" w:hAnsi="Book Antiqua" w:cs="Arial"/>
        <w:sz w:val="23"/>
        <w:szCs w:val="23"/>
      </w:rPr>
    </w:pPr>
    <w:r w:rsidRPr="008529FC">
      <w:rPr>
        <w:rFonts w:ascii="Book Antiqua" w:hAnsi="Book Antiqua"/>
        <w:sz w:val="20"/>
      </w:rPr>
      <w:t xml:space="preserve">* jelölésű mezők kitöltése kötelező. A nem </w:t>
    </w:r>
    <w:proofErr w:type="spellStart"/>
    <w:r w:rsidRPr="008529FC">
      <w:rPr>
        <w:rFonts w:ascii="Book Antiqua" w:hAnsi="Book Antiqua"/>
        <w:sz w:val="20"/>
      </w:rPr>
      <w:t>teljeskörűen</w:t>
    </w:r>
    <w:proofErr w:type="spellEnd"/>
    <w:r w:rsidRPr="008529FC">
      <w:rPr>
        <w:rFonts w:ascii="Book Antiqua" w:hAnsi="Book Antiqua"/>
        <w:sz w:val="20"/>
      </w:rPr>
      <w:t xml:space="preserve"> kitöltött adatlapok az illetékes </w:t>
    </w:r>
    <w:r w:rsidR="00C96EFE">
      <w:rPr>
        <w:rFonts w:ascii="Book Antiqua" w:hAnsi="Book Antiqua"/>
        <w:sz w:val="20"/>
      </w:rPr>
      <w:t>v</w:t>
    </w:r>
    <w:r w:rsidRPr="008529FC">
      <w:rPr>
        <w:rFonts w:ascii="Book Antiqua" w:hAnsi="Book Antiqua"/>
        <w:sz w:val="20"/>
      </w:rPr>
      <w:t xml:space="preserve">ármegyei </w:t>
    </w:r>
    <w:r w:rsidR="00C96EFE">
      <w:rPr>
        <w:rFonts w:ascii="Book Antiqua" w:hAnsi="Book Antiqua"/>
        <w:sz w:val="20"/>
      </w:rPr>
      <w:t>é</w:t>
    </w:r>
    <w:r w:rsidRPr="008529FC">
      <w:rPr>
        <w:rFonts w:ascii="Book Antiqua" w:hAnsi="Book Antiqua"/>
        <w:sz w:val="20"/>
      </w:rPr>
      <w:t xml:space="preserve">pítészeti és </w:t>
    </w:r>
    <w:r w:rsidR="00C96EFE">
      <w:rPr>
        <w:rFonts w:ascii="Book Antiqua" w:hAnsi="Book Antiqua"/>
        <w:sz w:val="20"/>
      </w:rPr>
      <w:t>t</w:t>
    </w:r>
    <w:r w:rsidRPr="008529FC">
      <w:rPr>
        <w:rFonts w:ascii="Book Antiqua" w:hAnsi="Book Antiqua"/>
        <w:sz w:val="20"/>
      </w:rPr>
      <w:t xml:space="preserve">elepülésrendezési </w:t>
    </w:r>
    <w:r w:rsidR="00C96EFE">
      <w:rPr>
        <w:rFonts w:ascii="Book Antiqua" w:hAnsi="Book Antiqua"/>
        <w:sz w:val="20"/>
      </w:rPr>
      <w:t>t</w:t>
    </w:r>
    <w:r w:rsidRPr="008529FC">
      <w:rPr>
        <w:rFonts w:ascii="Book Antiqua" w:hAnsi="Book Antiqua"/>
        <w:sz w:val="20"/>
      </w:rPr>
      <w:t>ervtanács részéről hiánypótlásra visszaküldésre kerülnek.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D29E" w14:textId="582DF41D" w:rsidR="004C46E3" w:rsidRPr="00F0189C" w:rsidRDefault="004C46E3" w:rsidP="00463557">
    <w:pPr>
      <w:jc w:val="center"/>
      <w:rPr>
        <w:rFonts w:ascii="Book Antiqua" w:hAnsi="Book Antiqua" w:cs="Arial"/>
        <w:noProof/>
        <w:color w:val="808080" w:themeColor="background1" w:themeShade="80"/>
        <w:spacing w:val="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71C04" w14:textId="77777777" w:rsidR="00DA3270" w:rsidRDefault="00DA3270" w:rsidP="00C77B7A">
      <w:r>
        <w:separator/>
      </w:r>
    </w:p>
  </w:footnote>
  <w:footnote w:type="continuationSeparator" w:id="0">
    <w:p w14:paraId="338ACCB1" w14:textId="77777777" w:rsidR="00DA3270" w:rsidRDefault="00DA3270" w:rsidP="00C7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938450"/>
      <w:docPartObj>
        <w:docPartGallery w:val="Page Numbers (Top of Page)"/>
        <w:docPartUnique/>
      </w:docPartObj>
    </w:sdtPr>
    <w:sdtEndPr/>
    <w:sdtContent>
      <w:p w14:paraId="40EDD6DA" w14:textId="77777777" w:rsidR="004C46E3" w:rsidRDefault="00B277DF" w:rsidP="00695B6B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D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C858" w14:textId="77777777" w:rsidR="00F90AAE" w:rsidRPr="003D552E" w:rsidRDefault="00F90AAE" w:rsidP="00F90AAE">
    <w:pPr>
      <w:tabs>
        <w:tab w:val="center" w:pos="4536"/>
        <w:tab w:val="right" w:pos="9072"/>
      </w:tabs>
      <w:spacing w:after="120" w:line="276" w:lineRule="auto"/>
      <w:jc w:val="center"/>
      <w:rPr>
        <w:rFonts w:ascii="Book Antiqua" w:hAnsi="Book Antiqua"/>
        <w:lang w:eastAsia="en-US"/>
      </w:rPr>
    </w:pPr>
    <w:r w:rsidRPr="003D552E">
      <w:rPr>
        <w:rFonts w:ascii="Book Antiqua" w:hAnsi="Book Antiqua"/>
        <w:noProof/>
      </w:rPr>
      <w:drawing>
        <wp:inline distT="0" distB="0" distL="0" distR="0" wp14:anchorId="1B09D8EB" wp14:editId="63D36731">
          <wp:extent cx="5745480" cy="899160"/>
          <wp:effectExtent l="0" t="0" r="7620" b="0"/>
          <wp:docPr id="1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24D5D"/>
    <w:multiLevelType w:val="hybridMultilevel"/>
    <w:tmpl w:val="F9141EAA"/>
    <w:lvl w:ilvl="0" w:tplc="3A80B0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32554"/>
    <w:multiLevelType w:val="hybridMultilevel"/>
    <w:tmpl w:val="178224B6"/>
    <w:lvl w:ilvl="0" w:tplc="574C57F0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6451E"/>
    <w:multiLevelType w:val="hybridMultilevel"/>
    <w:tmpl w:val="E26A7B36"/>
    <w:lvl w:ilvl="0" w:tplc="2A16E96E">
      <w:start w:val="50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ocumentProtection w:edit="forms" w:enforcement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5F"/>
    <w:rsid w:val="000000C3"/>
    <w:rsid w:val="000011F6"/>
    <w:rsid w:val="00003B67"/>
    <w:rsid w:val="000137D1"/>
    <w:rsid w:val="00020FEB"/>
    <w:rsid w:val="000211EF"/>
    <w:rsid w:val="00021F7E"/>
    <w:rsid w:val="00031E75"/>
    <w:rsid w:val="00033DFA"/>
    <w:rsid w:val="00042986"/>
    <w:rsid w:val="00050476"/>
    <w:rsid w:val="00060B67"/>
    <w:rsid w:val="00066A72"/>
    <w:rsid w:val="00066ECA"/>
    <w:rsid w:val="000738AC"/>
    <w:rsid w:val="00076B93"/>
    <w:rsid w:val="00077E13"/>
    <w:rsid w:val="00092E7A"/>
    <w:rsid w:val="000A0FAE"/>
    <w:rsid w:val="000A543F"/>
    <w:rsid w:val="000B16B6"/>
    <w:rsid w:val="000B3FEB"/>
    <w:rsid w:val="000D6241"/>
    <w:rsid w:val="000E08B3"/>
    <w:rsid w:val="000E0A9A"/>
    <w:rsid w:val="000E5F71"/>
    <w:rsid w:val="000E6622"/>
    <w:rsid w:val="000F3768"/>
    <w:rsid w:val="000F73B6"/>
    <w:rsid w:val="001173AD"/>
    <w:rsid w:val="001249AC"/>
    <w:rsid w:val="00127A72"/>
    <w:rsid w:val="0013307E"/>
    <w:rsid w:val="00134D4B"/>
    <w:rsid w:val="0013577C"/>
    <w:rsid w:val="00141FAC"/>
    <w:rsid w:val="001454BB"/>
    <w:rsid w:val="00156782"/>
    <w:rsid w:val="00174F68"/>
    <w:rsid w:val="00176298"/>
    <w:rsid w:val="00176A85"/>
    <w:rsid w:val="00176E3B"/>
    <w:rsid w:val="00184DCA"/>
    <w:rsid w:val="00191E99"/>
    <w:rsid w:val="001922F1"/>
    <w:rsid w:val="0019548F"/>
    <w:rsid w:val="001A0A4A"/>
    <w:rsid w:val="001A213F"/>
    <w:rsid w:val="001B3675"/>
    <w:rsid w:val="001B7817"/>
    <w:rsid w:val="001C07C9"/>
    <w:rsid w:val="001C13CF"/>
    <w:rsid w:val="001D117D"/>
    <w:rsid w:val="001D16DF"/>
    <w:rsid w:val="001D333D"/>
    <w:rsid w:val="001D3729"/>
    <w:rsid w:val="001D737E"/>
    <w:rsid w:val="001F1C20"/>
    <w:rsid w:val="001F4D1F"/>
    <w:rsid w:val="001F726D"/>
    <w:rsid w:val="001F732D"/>
    <w:rsid w:val="0020503A"/>
    <w:rsid w:val="00205DE7"/>
    <w:rsid w:val="00205EBC"/>
    <w:rsid w:val="0022063D"/>
    <w:rsid w:val="00224461"/>
    <w:rsid w:val="0022691A"/>
    <w:rsid w:val="00231B4C"/>
    <w:rsid w:val="00232225"/>
    <w:rsid w:val="00233714"/>
    <w:rsid w:val="00240CDA"/>
    <w:rsid w:val="00253397"/>
    <w:rsid w:val="00253A6B"/>
    <w:rsid w:val="0025549B"/>
    <w:rsid w:val="00255BF1"/>
    <w:rsid w:val="00263CCA"/>
    <w:rsid w:val="00266CE0"/>
    <w:rsid w:val="002714C1"/>
    <w:rsid w:val="00272CAD"/>
    <w:rsid w:val="0027589F"/>
    <w:rsid w:val="002762CF"/>
    <w:rsid w:val="00276E45"/>
    <w:rsid w:val="00283EB2"/>
    <w:rsid w:val="00284A2A"/>
    <w:rsid w:val="00290FBC"/>
    <w:rsid w:val="00295C3F"/>
    <w:rsid w:val="002A1E11"/>
    <w:rsid w:val="002A2454"/>
    <w:rsid w:val="002A71C1"/>
    <w:rsid w:val="002A7357"/>
    <w:rsid w:val="002B641D"/>
    <w:rsid w:val="002C188F"/>
    <w:rsid w:val="002C7D30"/>
    <w:rsid w:val="002D2CD4"/>
    <w:rsid w:val="002D460E"/>
    <w:rsid w:val="002D5E6A"/>
    <w:rsid w:val="002E604B"/>
    <w:rsid w:val="002F4DDC"/>
    <w:rsid w:val="002F64A8"/>
    <w:rsid w:val="00300D59"/>
    <w:rsid w:val="003211B6"/>
    <w:rsid w:val="00331C29"/>
    <w:rsid w:val="003349CA"/>
    <w:rsid w:val="00334D2D"/>
    <w:rsid w:val="003370ED"/>
    <w:rsid w:val="00342BF9"/>
    <w:rsid w:val="00363670"/>
    <w:rsid w:val="003653C1"/>
    <w:rsid w:val="00371A75"/>
    <w:rsid w:val="003721E7"/>
    <w:rsid w:val="003736D9"/>
    <w:rsid w:val="00373B74"/>
    <w:rsid w:val="0038101D"/>
    <w:rsid w:val="003942E8"/>
    <w:rsid w:val="003B6833"/>
    <w:rsid w:val="003D31FF"/>
    <w:rsid w:val="003D4FAE"/>
    <w:rsid w:val="003D6CFE"/>
    <w:rsid w:val="003E26C9"/>
    <w:rsid w:val="003E7692"/>
    <w:rsid w:val="003F7885"/>
    <w:rsid w:val="00402FA1"/>
    <w:rsid w:val="004047DA"/>
    <w:rsid w:val="00407E70"/>
    <w:rsid w:val="00410E4C"/>
    <w:rsid w:val="00414E2C"/>
    <w:rsid w:val="0042001A"/>
    <w:rsid w:val="004227C6"/>
    <w:rsid w:val="00432990"/>
    <w:rsid w:val="004345BC"/>
    <w:rsid w:val="00437E35"/>
    <w:rsid w:val="0044212F"/>
    <w:rsid w:val="004507B6"/>
    <w:rsid w:val="00463557"/>
    <w:rsid w:val="004665A3"/>
    <w:rsid w:val="00471C41"/>
    <w:rsid w:val="00474F8F"/>
    <w:rsid w:val="004764AB"/>
    <w:rsid w:val="00476816"/>
    <w:rsid w:val="00480459"/>
    <w:rsid w:val="00491878"/>
    <w:rsid w:val="00494553"/>
    <w:rsid w:val="004974BD"/>
    <w:rsid w:val="004A1CC7"/>
    <w:rsid w:val="004A4190"/>
    <w:rsid w:val="004B6C4B"/>
    <w:rsid w:val="004C46E3"/>
    <w:rsid w:val="004C50E0"/>
    <w:rsid w:val="004D1F28"/>
    <w:rsid w:val="004D554E"/>
    <w:rsid w:val="004D588F"/>
    <w:rsid w:val="004D60BF"/>
    <w:rsid w:val="004D6873"/>
    <w:rsid w:val="004E0BB6"/>
    <w:rsid w:val="004E2707"/>
    <w:rsid w:val="004E3495"/>
    <w:rsid w:val="004E5683"/>
    <w:rsid w:val="004F15FF"/>
    <w:rsid w:val="004F708E"/>
    <w:rsid w:val="004F7466"/>
    <w:rsid w:val="005050EC"/>
    <w:rsid w:val="00512929"/>
    <w:rsid w:val="005523C1"/>
    <w:rsid w:val="00552646"/>
    <w:rsid w:val="005552B7"/>
    <w:rsid w:val="005830AF"/>
    <w:rsid w:val="00590BC4"/>
    <w:rsid w:val="0059415D"/>
    <w:rsid w:val="0059687D"/>
    <w:rsid w:val="005A2884"/>
    <w:rsid w:val="005A3835"/>
    <w:rsid w:val="005C0187"/>
    <w:rsid w:val="005C2547"/>
    <w:rsid w:val="005C396A"/>
    <w:rsid w:val="005C4D72"/>
    <w:rsid w:val="005C5851"/>
    <w:rsid w:val="005E17AB"/>
    <w:rsid w:val="005F3510"/>
    <w:rsid w:val="006002BD"/>
    <w:rsid w:val="006038AC"/>
    <w:rsid w:val="00604C71"/>
    <w:rsid w:val="006158BC"/>
    <w:rsid w:val="0062239F"/>
    <w:rsid w:val="0062731A"/>
    <w:rsid w:val="006309F5"/>
    <w:rsid w:val="00634008"/>
    <w:rsid w:val="00637787"/>
    <w:rsid w:val="0064436A"/>
    <w:rsid w:val="0064727A"/>
    <w:rsid w:val="00651D9F"/>
    <w:rsid w:val="00654EAD"/>
    <w:rsid w:val="0066002A"/>
    <w:rsid w:val="00664AE8"/>
    <w:rsid w:val="00671583"/>
    <w:rsid w:val="00676B5F"/>
    <w:rsid w:val="00676E4C"/>
    <w:rsid w:val="006805AC"/>
    <w:rsid w:val="00686A9C"/>
    <w:rsid w:val="00687F0E"/>
    <w:rsid w:val="006930AC"/>
    <w:rsid w:val="00695171"/>
    <w:rsid w:val="00695B6B"/>
    <w:rsid w:val="006964BE"/>
    <w:rsid w:val="006A257B"/>
    <w:rsid w:val="006A28AF"/>
    <w:rsid w:val="006A6FF7"/>
    <w:rsid w:val="006B099A"/>
    <w:rsid w:val="006B1C38"/>
    <w:rsid w:val="006B410D"/>
    <w:rsid w:val="006C38D4"/>
    <w:rsid w:val="006D1A2A"/>
    <w:rsid w:val="006D3B55"/>
    <w:rsid w:val="006D6868"/>
    <w:rsid w:val="006D6917"/>
    <w:rsid w:val="006E184E"/>
    <w:rsid w:val="006F1476"/>
    <w:rsid w:val="006F54A4"/>
    <w:rsid w:val="00710B96"/>
    <w:rsid w:val="00721657"/>
    <w:rsid w:val="007306FB"/>
    <w:rsid w:val="00735AAF"/>
    <w:rsid w:val="00746A8E"/>
    <w:rsid w:val="00751B34"/>
    <w:rsid w:val="007522EF"/>
    <w:rsid w:val="00752865"/>
    <w:rsid w:val="00763C7B"/>
    <w:rsid w:val="0076416A"/>
    <w:rsid w:val="00772CA8"/>
    <w:rsid w:val="007730DB"/>
    <w:rsid w:val="0078709D"/>
    <w:rsid w:val="007A6588"/>
    <w:rsid w:val="007C1097"/>
    <w:rsid w:val="007C327D"/>
    <w:rsid w:val="007E1B99"/>
    <w:rsid w:val="007F1358"/>
    <w:rsid w:val="007F33E4"/>
    <w:rsid w:val="007F3508"/>
    <w:rsid w:val="007F372E"/>
    <w:rsid w:val="007F5124"/>
    <w:rsid w:val="008003D3"/>
    <w:rsid w:val="008019CF"/>
    <w:rsid w:val="00802070"/>
    <w:rsid w:val="00802892"/>
    <w:rsid w:val="0080441A"/>
    <w:rsid w:val="008108DD"/>
    <w:rsid w:val="00815CF2"/>
    <w:rsid w:val="00816E5C"/>
    <w:rsid w:val="00821B79"/>
    <w:rsid w:val="00822F10"/>
    <w:rsid w:val="00825007"/>
    <w:rsid w:val="00827D76"/>
    <w:rsid w:val="00836E22"/>
    <w:rsid w:val="00841FA1"/>
    <w:rsid w:val="00842A7C"/>
    <w:rsid w:val="008529FC"/>
    <w:rsid w:val="00856627"/>
    <w:rsid w:val="008717CE"/>
    <w:rsid w:val="008775D0"/>
    <w:rsid w:val="00884D7D"/>
    <w:rsid w:val="00887DF1"/>
    <w:rsid w:val="00891999"/>
    <w:rsid w:val="008924B4"/>
    <w:rsid w:val="00896710"/>
    <w:rsid w:val="00896ACC"/>
    <w:rsid w:val="00897663"/>
    <w:rsid w:val="008A13A7"/>
    <w:rsid w:val="008A6A5F"/>
    <w:rsid w:val="008B6511"/>
    <w:rsid w:val="008D1638"/>
    <w:rsid w:val="008D3F96"/>
    <w:rsid w:val="008D6105"/>
    <w:rsid w:val="008F5275"/>
    <w:rsid w:val="008F7954"/>
    <w:rsid w:val="00906115"/>
    <w:rsid w:val="00921B1C"/>
    <w:rsid w:val="00940857"/>
    <w:rsid w:val="009420EB"/>
    <w:rsid w:val="00942F7B"/>
    <w:rsid w:val="00944F0F"/>
    <w:rsid w:val="0095559A"/>
    <w:rsid w:val="00973465"/>
    <w:rsid w:val="00981B57"/>
    <w:rsid w:val="00981B6A"/>
    <w:rsid w:val="00983EAE"/>
    <w:rsid w:val="009846A6"/>
    <w:rsid w:val="0099733B"/>
    <w:rsid w:val="009A0525"/>
    <w:rsid w:val="009B4834"/>
    <w:rsid w:val="009C04A8"/>
    <w:rsid w:val="009D6497"/>
    <w:rsid w:val="009E5C2D"/>
    <w:rsid w:val="009E7A17"/>
    <w:rsid w:val="009F5102"/>
    <w:rsid w:val="009F73D5"/>
    <w:rsid w:val="009F7E97"/>
    <w:rsid w:val="00A00238"/>
    <w:rsid w:val="00A032AA"/>
    <w:rsid w:val="00A04522"/>
    <w:rsid w:val="00A07E6C"/>
    <w:rsid w:val="00A10E0B"/>
    <w:rsid w:val="00A14F7A"/>
    <w:rsid w:val="00A16E38"/>
    <w:rsid w:val="00A16E52"/>
    <w:rsid w:val="00A2039F"/>
    <w:rsid w:val="00A220C0"/>
    <w:rsid w:val="00A23E41"/>
    <w:rsid w:val="00A24E80"/>
    <w:rsid w:val="00A303D9"/>
    <w:rsid w:val="00A350D0"/>
    <w:rsid w:val="00A42732"/>
    <w:rsid w:val="00A46E2C"/>
    <w:rsid w:val="00A5547F"/>
    <w:rsid w:val="00A621A6"/>
    <w:rsid w:val="00A77D4F"/>
    <w:rsid w:val="00A8235B"/>
    <w:rsid w:val="00A91481"/>
    <w:rsid w:val="00A9384D"/>
    <w:rsid w:val="00A970D5"/>
    <w:rsid w:val="00AA0CFC"/>
    <w:rsid w:val="00AA406A"/>
    <w:rsid w:val="00AA465C"/>
    <w:rsid w:val="00AB02F8"/>
    <w:rsid w:val="00AB252C"/>
    <w:rsid w:val="00AB2BBA"/>
    <w:rsid w:val="00AB4F7F"/>
    <w:rsid w:val="00AB5104"/>
    <w:rsid w:val="00AC3EFC"/>
    <w:rsid w:val="00AC649B"/>
    <w:rsid w:val="00AC6E7D"/>
    <w:rsid w:val="00AD169C"/>
    <w:rsid w:val="00AD648F"/>
    <w:rsid w:val="00AE38F5"/>
    <w:rsid w:val="00AE6344"/>
    <w:rsid w:val="00AE69C8"/>
    <w:rsid w:val="00AF1B34"/>
    <w:rsid w:val="00AF5EB9"/>
    <w:rsid w:val="00AF69E4"/>
    <w:rsid w:val="00B01020"/>
    <w:rsid w:val="00B05419"/>
    <w:rsid w:val="00B121C0"/>
    <w:rsid w:val="00B12875"/>
    <w:rsid w:val="00B129F6"/>
    <w:rsid w:val="00B242B3"/>
    <w:rsid w:val="00B277DF"/>
    <w:rsid w:val="00B3421C"/>
    <w:rsid w:val="00B342DF"/>
    <w:rsid w:val="00B377A7"/>
    <w:rsid w:val="00B41C97"/>
    <w:rsid w:val="00B5118C"/>
    <w:rsid w:val="00B51A8E"/>
    <w:rsid w:val="00B5751B"/>
    <w:rsid w:val="00B6785C"/>
    <w:rsid w:val="00B72BB2"/>
    <w:rsid w:val="00B84274"/>
    <w:rsid w:val="00B85465"/>
    <w:rsid w:val="00B86903"/>
    <w:rsid w:val="00B91BBF"/>
    <w:rsid w:val="00BA4A7A"/>
    <w:rsid w:val="00BA5CD2"/>
    <w:rsid w:val="00BB174B"/>
    <w:rsid w:val="00BC6EFF"/>
    <w:rsid w:val="00BD7E89"/>
    <w:rsid w:val="00BE1C97"/>
    <w:rsid w:val="00BE308A"/>
    <w:rsid w:val="00BE72DF"/>
    <w:rsid w:val="00C0748C"/>
    <w:rsid w:val="00C07A00"/>
    <w:rsid w:val="00C222E5"/>
    <w:rsid w:val="00C25628"/>
    <w:rsid w:val="00C278D2"/>
    <w:rsid w:val="00C30078"/>
    <w:rsid w:val="00C430C4"/>
    <w:rsid w:val="00C457A7"/>
    <w:rsid w:val="00C45909"/>
    <w:rsid w:val="00C54DDE"/>
    <w:rsid w:val="00C55ACC"/>
    <w:rsid w:val="00C56B07"/>
    <w:rsid w:val="00C62397"/>
    <w:rsid w:val="00C65CC7"/>
    <w:rsid w:val="00C670DA"/>
    <w:rsid w:val="00C677A3"/>
    <w:rsid w:val="00C71B5D"/>
    <w:rsid w:val="00C773EA"/>
    <w:rsid w:val="00C77B7A"/>
    <w:rsid w:val="00C77E42"/>
    <w:rsid w:val="00C843C0"/>
    <w:rsid w:val="00C86FC9"/>
    <w:rsid w:val="00C918FA"/>
    <w:rsid w:val="00C9201E"/>
    <w:rsid w:val="00C96554"/>
    <w:rsid w:val="00C96EFE"/>
    <w:rsid w:val="00CA05F9"/>
    <w:rsid w:val="00CB19C4"/>
    <w:rsid w:val="00CB4270"/>
    <w:rsid w:val="00CE7B66"/>
    <w:rsid w:val="00CF3038"/>
    <w:rsid w:val="00D00BF6"/>
    <w:rsid w:val="00D0122E"/>
    <w:rsid w:val="00D06CFE"/>
    <w:rsid w:val="00D10FE6"/>
    <w:rsid w:val="00D12A37"/>
    <w:rsid w:val="00D40A96"/>
    <w:rsid w:val="00D42B6C"/>
    <w:rsid w:val="00D46895"/>
    <w:rsid w:val="00D50585"/>
    <w:rsid w:val="00D617A5"/>
    <w:rsid w:val="00D80C3F"/>
    <w:rsid w:val="00D80DC2"/>
    <w:rsid w:val="00D87AC7"/>
    <w:rsid w:val="00D907C0"/>
    <w:rsid w:val="00D918EC"/>
    <w:rsid w:val="00D94FAB"/>
    <w:rsid w:val="00D9511E"/>
    <w:rsid w:val="00D958F6"/>
    <w:rsid w:val="00DA3270"/>
    <w:rsid w:val="00DA4817"/>
    <w:rsid w:val="00DA6337"/>
    <w:rsid w:val="00DA75CA"/>
    <w:rsid w:val="00DB5168"/>
    <w:rsid w:val="00DE2B68"/>
    <w:rsid w:val="00E03AA7"/>
    <w:rsid w:val="00E06C93"/>
    <w:rsid w:val="00E107B2"/>
    <w:rsid w:val="00E140D3"/>
    <w:rsid w:val="00E160D9"/>
    <w:rsid w:val="00E235CF"/>
    <w:rsid w:val="00E33443"/>
    <w:rsid w:val="00E41ED8"/>
    <w:rsid w:val="00E429B6"/>
    <w:rsid w:val="00E43FCC"/>
    <w:rsid w:val="00E53D17"/>
    <w:rsid w:val="00E577D3"/>
    <w:rsid w:val="00E606E3"/>
    <w:rsid w:val="00E63E26"/>
    <w:rsid w:val="00E6747A"/>
    <w:rsid w:val="00E8741F"/>
    <w:rsid w:val="00E910B6"/>
    <w:rsid w:val="00EA0353"/>
    <w:rsid w:val="00EA13C1"/>
    <w:rsid w:val="00EB1280"/>
    <w:rsid w:val="00EC0425"/>
    <w:rsid w:val="00EC1AE0"/>
    <w:rsid w:val="00EC1E4E"/>
    <w:rsid w:val="00EC567D"/>
    <w:rsid w:val="00EC6533"/>
    <w:rsid w:val="00EC7FF7"/>
    <w:rsid w:val="00ED3191"/>
    <w:rsid w:val="00EE0E08"/>
    <w:rsid w:val="00EE0F09"/>
    <w:rsid w:val="00EE243C"/>
    <w:rsid w:val="00EE5ED7"/>
    <w:rsid w:val="00EF6A40"/>
    <w:rsid w:val="00F0084E"/>
    <w:rsid w:val="00F0600E"/>
    <w:rsid w:val="00F07161"/>
    <w:rsid w:val="00F174E3"/>
    <w:rsid w:val="00F20FD5"/>
    <w:rsid w:val="00F21194"/>
    <w:rsid w:val="00F2305D"/>
    <w:rsid w:val="00F25F08"/>
    <w:rsid w:val="00F268FC"/>
    <w:rsid w:val="00F30F52"/>
    <w:rsid w:val="00F35FB3"/>
    <w:rsid w:val="00F45B0D"/>
    <w:rsid w:val="00F61612"/>
    <w:rsid w:val="00F62021"/>
    <w:rsid w:val="00F7048B"/>
    <w:rsid w:val="00F834F9"/>
    <w:rsid w:val="00F83835"/>
    <w:rsid w:val="00F90AAE"/>
    <w:rsid w:val="00F93582"/>
    <w:rsid w:val="00F9526E"/>
    <w:rsid w:val="00FC2CE9"/>
    <w:rsid w:val="00FE4226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BE1C42"/>
  <w15:docId w15:val="{33AB9667-B453-4DA9-A53B-B5B78E80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308A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B7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C77B7A"/>
  </w:style>
  <w:style w:type="paragraph" w:styleId="llb">
    <w:name w:val="footer"/>
    <w:basedOn w:val="Norml"/>
    <w:link w:val="llbChar"/>
    <w:uiPriority w:val="99"/>
    <w:unhideWhenUsed/>
    <w:rsid w:val="00C77B7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C77B7A"/>
  </w:style>
  <w:style w:type="paragraph" w:styleId="Buborkszveg">
    <w:name w:val="Balloon Text"/>
    <w:basedOn w:val="Norml"/>
    <w:link w:val="BuborkszvegChar"/>
    <w:uiPriority w:val="99"/>
    <w:semiHidden/>
    <w:unhideWhenUsed/>
    <w:rsid w:val="00C77B7A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10"/>
    <w:qFormat/>
    <w:rsid w:val="005050EC"/>
    <w:pPr>
      <w:jc w:val="center"/>
      <w:outlineLvl w:val="0"/>
    </w:pPr>
    <w:rPr>
      <w:rFonts w:ascii="Trajan Pro" w:hAnsi="Trajan Pro"/>
      <w:bCs/>
      <w:kern w:val="28"/>
      <w:sz w:val="20"/>
      <w:szCs w:val="32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5050EC"/>
    <w:rPr>
      <w:rFonts w:ascii="Trajan Pro" w:eastAsia="Times New Roman" w:hAnsi="Trajan Pro" w:cs="Times New Roman"/>
      <w:bCs/>
      <w:kern w:val="28"/>
      <w:sz w:val="20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5050EC"/>
    <w:pPr>
      <w:spacing w:after="480"/>
      <w:jc w:val="center"/>
      <w:outlineLvl w:val="1"/>
    </w:pPr>
    <w:rPr>
      <w:rFonts w:ascii="Arial" w:hAnsi="Arial"/>
      <w:sz w:val="1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5050EC"/>
    <w:rPr>
      <w:rFonts w:ascii="Arial" w:eastAsia="Times New Roman" w:hAnsi="Arial" w:cs="Times New Roman"/>
      <w:sz w:val="1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basedOn w:val="Bekezdsalapbettpusa"/>
    <w:uiPriority w:val="99"/>
    <w:unhideWhenUsed/>
    <w:rsid w:val="00402FA1"/>
    <w:rPr>
      <w:color w:val="0000FF"/>
      <w:u w:val="single"/>
    </w:rPr>
  </w:style>
  <w:style w:type="paragraph" w:styleId="NormlWeb">
    <w:name w:val="Normal (Web)"/>
    <w:basedOn w:val="Norml"/>
    <w:uiPriority w:val="99"/>
    <w:rsid w:val="00363670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BA5CD2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szerbekezds">
    <w:name w:val="List Paragraph"/>
    <w:basedOn w:val="Norml"/>
    <w:uiPriority w:val="34"/>
    <w:qFormat/>
    <w:rsid w:val="00474F8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3D4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D4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D4FAE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D4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D4FAE"/>
    <w:rPr>
      <w:rFonts w:ascii="Times New Roman" w:eastAsia="Times New Roman" w:hAnsi="Times New Roman"/>
      <w:b/>
      <w:bCs/>
    </w:rPr>
  </w:style>
  <w:style w:type="paragraph" w:styleId="Vltozat">
    <w:name w:val="Revision"/>
    <w:hidden/>
    <w:uiPriority w:val="99"/>
    <w:semiHidden/>
    <w:rsid w:val="003D4FAE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43FC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43FCC"/>
    <w:rPr>
      <w:rFonts w:ascii="Times New Roman" w:eastAsia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E43FCC"/>
    <w:rPr>
      <w:vertAlign w:val="superscript"/>
    </w:rPr>
  </w:style>
  <w:style w:type="character" w:customStyle="1" w:styleId="highlighted">
    <w:name w:val="highlighted"/>
    <w:basedOn w:val="Bekezdsalapbettpusa"/>
    <w:rsid w:val="00EC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ldizsarE\Downloads\TKF%20&#193;T%20Kimen&#337;%20elektronikus%20lev&#233;l%20-%20fekete-feh&#233;r%20_&#218;J%20MINTA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C50F7-6320-4863-8C29-8B742227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TKF ÁT Kimenő elektronikus levél - fekete-fehér _ÚJ MINTA</Template>
  <TotalTime>156</TotalTime>
  <Pages>5</Pages>
  <Words>921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INFORMATIKAI FŐOSZTÁLY</vt:lpstr>
    </vt:vector>
  </TitlesOfParts>
  <Company>Grizli777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INFORMATIKAI FŐOSZTÁLY</dc:title>
  <dc:creator>Boldizsár Enikő</dc:creator>
  <cp:lastModifiedBy>Muntean Emese</cp:lastModifiedBy>
  <cp:revision>9</cp:revision>
  <cp:lastPrinted>2022-09-02T09:22:00Z</cp:lastPrinted>
  <dcterms:created xsi:type="dcterms:W3CDTF">2026-01-15T14:47:00Z</dcterms:created>
  <dcterms:modified xsi:type="dcterms:W3CDTF">2026-07-31T06:57:00Z</dcterms:modified>
</cp:coreProperties>
</file>