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az </w:t>
      </w:r>
      <w:r>
        <w:rPr/>
        <w:t>7</w:t>
      </w:r>
      <w:r>
        <w:rPr/>
        <w:t>. héten jelentősen nőtt a szálló pollen mennyisége.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közepes-alacsony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 monitoroztuk.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kőris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csaknem az egész héten magas volt, jelentékenyen emelkedett a mennyisége az előző héthez viszonyítva.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többnyire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de némi visszaesést mutat az előző hét kiugró értéke után.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ciprus- és tiszafafélék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pollenszórása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hét második felében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tartományban volt, szombaton pedig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nagyon magas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koncentrációt mutatott.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n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yárfa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pollenjeit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tartományban regisztráltuk,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de szombaton hirtelen megnőtt a mennyisége.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szil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pollen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száma növekedést mutat, ezen a héten már közepes tartományba eső értékeket számoltunk belőle.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kültéri allergén gombák spóraszáma alacsony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Az enyhe időjárás hatására az allergén növények pollenszórása várhatóan tovább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fokozódik.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2024.02.</w:t>
      </w:r>
      <w:r>
        <w:rPr/>
        <w:t>12</w:t>
      </w:r>
      <w:r>
        <w:rPr/>
        <w:t>. – 2024.02.1</w:t>
      </w:r>
      <w:r>
        <w:rPr/>
        <w:t>8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7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/>
      </w:pPr>
      <w:r>
        <w:rPr>
          <w:b/>
        </w:rPr>
        <w:t>Kőris (erősen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30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Ciprus- és tiszafafélék (közepesen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139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(nagyon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499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7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p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8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Nyárfa (közepesen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16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február 1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418</TotalTime>
  <Application>LibreOffice/7.1.4.2.n7$Windows_X86_64 LibreOffice_project/f0ca39448664a192cc3534ef817f27198f044ba9</Application>
  <AppVersion>15.0000</AppVersion>
  <Pages>3</Pages>
  <Words>403</Words>
  <Characters>2482</Characters>
  <CharactersWithSpaces>2769</CharactersWithSpaces>
  <Paragraphs>152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2024-02-19T14:50:20Z</dcterms:modified>
  <cp:revision>41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