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</w:t>
      </w: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  <w:t xml:space="preserve">A szegedi monitorozó állomáson mért eredmények alapján az </w:t>
      </w:r>
      <w:r>
        <w:rPr/>
        <w:t>8</w:t>
      </w:r>
      <w:r>
        <w:rPr/>
        <w:t xml:space="preserve">. héten változó, a hidegebbre forduló, </w:t>
      </w:r>
      <w:r>
        <w:rPr/>
        <w:t>majd enyhülő időjárás miatt alacsony volt a pollenterhelés.</w:t>
      </w:r>
    </w:p>
    <w:p>
      <w:pPr>
        <w:pStyle w:val="Normal"/>
        <w:jc w:val="both"/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pPr>
      <w:r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erősen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 xml:space="preserve">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mogyoró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pollenjét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alacsony-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közepes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értékkel monitoroztuk.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é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ger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pollenszáma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volt,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 hét első felében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nem is volt látható.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>közepesen allergén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ciprus és tiszafafélé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k, juharfélék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pollenjét alig láttuk a héten, a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kőris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virágpora is épp csak megjelent.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gyengén allergén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szil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virágpora minden nap előkerült, de száma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volt.</w:t>
      </w:r>
    </w:p>
    <w:p>
      <w:pPr>
        <w:pStyle w:val="Normal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kültéri allergén gombák spóraszáma továbbra is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várható felmelegedéssel a szálló virágpor mennyiségének jelentős növekedésére lehet számítani.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rPr/>
      </w:pPr>
      <w:r>
        <w:rPr/>
        <w:t>A pollenszám a 2025.02.1</w:t>
      </w:r>
      <w:r>
        <w:rPr/>
        <w:t>7</w:t>
      </w:r>
      <w:r>
        <w:rPr/>
        <w:t xml:space="preserve">. – 2025.02. </w:t>
      </w:r>
      <w:r>
        <w:rPr/>
        <w:t>23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306"/>
        <w:gridCol w:w="1248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4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/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0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22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16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8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5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jc w:val="left"/>
        <w:rPr>
          <w:b/>
          <w:b/>
        </w:rPr>
      </w:pPr>
      <w:r>
        <w:rPr>
          <w:b/>
        </w:rPr>
      </w:r>
      <w:r>
        <w:br w:type="page"/>
      </w:r>
    </w:p>
    <w:p>
      <w:pPr>
        <w:pStyle w:val="Default"/>
        <w:jc w:val="left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(alacsony)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</w:t>
      </w:r>
      <w:r>
        <w:rPr>
          <w:b/>
          <w:bCs/>
        </w:rPr>
        <w:t xml:space="preserve">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5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6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  <w:r>
        <w:br w:type="page"/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2025.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február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24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Bekezdsalapbettpusa">
    <w:name w:val="Bekezdés alapbetűtípusa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>
    <w:name w:val="Táblázattartalom"/>
    <w:basedOn w:val="Normal"/>
    <w:qFormat/>
    <w:pPr>
      <w:widowControl w:val="false"/>
      <w:suppressLineNumbers/>
    </w:pPr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465</TotalTime>
  <Application>LibreOffice/7.1.4.2.n7$Windows_X86_64 LibreOffice_project/f0ca39448664a192cc3534ef817f27198f044ba9</Application>
  <AppVersion>15.0000</AppVersion>
  <Pages>3</Pages>
  <Words>273</Words>
  <Characters>1662</Characters>
  <CharactersWithSpaces>1881</CharactersWithSpaces>
  <Paragraphs>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2023-02-24T15:09:00Z</dcterms:created>
  <dc:creator>Apatini Dóra</dc:creator>
  <dc:description/>
  <dc:language>hu-HU</dc:language>
  <cp:lastModifiedBy/>
  <dcterms:modified xsi:type="dcterms:W3CDTF">2025-02-24T15:34:12Z</dcterms:modified>
  <cp:revision>49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